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95EBBE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14:paraId="3A81A7D3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14:paraId="1F4A6509" w14:textId="1C72248A" w:rsidR="00FF6E2C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Convocatoria </w:t>
                  </w:r>
                  <w:r w:rsidRPr="009769A2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20</w:t>
                  </w:r>
                  <w:r w:rsidR="00201801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21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54152714" w:rsidR="00F51C20" w:rsidRPr="004739D4" w:rsidRDefault="00AE2A98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En el presente documento d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6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6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40C23A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7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7"/>
          </w:p>
        </w:tc>
      </w:tr>
    </w:tbl>
    <w:p w14:paraId="5E9AE888" w14:textId="77777777" w:rsidR="00D45E1A" w:rsidRPr="00507459" w:rsidRDefault="00D45E1A" w:rsidP="009769A2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720A" w14:textId="5BD350C9" w:rsidR="00FF6E2C" w:rsidRDefault="009769A2" w:rsidP="00FF6E2C">
    <w:pPr>
      <w:pStyle w:val="Encabezado"/>
      <w:rPr>
        <w:szCs w:val="18"/>
      </w:rPr>
    </w:pP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1533C49A" wp14:editId="3186553E">
          <wp:simplePos x="0" y="0"/>
          <wp:positionH relativeFrom="column">
            <wp:posOffset>4126865</wp:posOffset>
          </wp:positionH>
          <wp:positionV relativeFrom="paragraph">
            <wp:posOffset>136525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3A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49184232">
              <wp:simplePos x="0" y="0"/>
              <wp:positionH relativeFrom="column">
                <wp:posOffset>1374140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08.2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O8GeSvdAAAA&#10;CQEAAA8AAAAAAAAAAAAAAAAA1gQAAGRycy9kb3ducmV2LnhtbFBLBQYAAAAABAAEAPMAAADgBQAA&#10;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="00E273A2"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58FCF888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19C52752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801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769A2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4450"/>
    <w:rsid w:val="00C0734A"/>
    <w:rsid w:val="00C21849"/>
    <w:rsid w:val="00C34081"/>
    <w:rsid w:val="00C53508"/>
    <w:rsid w:val="00C53679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769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A2645F-6DC0-49A5-AFF7-59373479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26</TotalTime>
  <Pages>1</Pages>
  <Words>117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 Corrada</cp:lastModifiedBy>
  <cp:revision>9</cp:revision>
  <cp:lastPrinted>2014-06-16T07:57:00Z</cp:lastPrinted>
  <dcterms:created xsi:type="dcterms:W3CDTF">2018-09-05T13:16:00Z</dcterms:created>
  <dcterms:modified xsi:type="dcterms:W3CDTF">2021-10-14T09:56:00Z</dcterms:modified>
</cp:coreProperties>
</file>