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895EBBE" w14:textId="77777777" w:rsidR="009769A2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 xml:space="preserve">Beca FEHH-GILEAD para Formación en </w:t>
                  </w:r>
                </w:p>
                <w:p w14:paraId="3A81A7D3" w14:textId="77777777" w:rsidR="009769A2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>Investigación en Terapia Celular en un centro internacional</w:t>
                  </w:r>
                </w:p>
                <w:p w14:paraId="1F4A6509" w14:textId="1C72248A" w:rsidR="00FF6E2C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 xml:space="preserve">Convocatoria </w:t>
                  </w:r>
                  <w:r w:rsidRPr="009769A2">
                    <w:rPr>
                      <w:b/>
                      <w:color w:val="000000" w:themeColor="text1"/>
                      <w:spacing w:val="-2"/>
                      <w:sz w:val="32"/>
                      <w:szCs w:val="44"/>
                    </w:rPr>
                    <w:t>20</w:t>
                  </w:r>
                  <w:r w:rsidR="00201801">
                    <w:rPr>
                      <w:b/>
                      <w:color w:val="000000" w:themeColor="text1"/>
                      <w:spacing w:val="-2"/>
                      <w:sz w:val="32"/>
                      <w:szCs w:val="44"/>
                    </w:rPr>
                    <w:t>21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54152714" w:rsidR="00F51C20" w:rsidRPr="004739D4" w:rsidRDefault="00AE2A98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En el presente documento d</w:t>
      </w:r>
      <w:r w:rsidR="00F51C20"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="00F51C20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="00F51C20"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4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</w:tbl>
    <w:p w14:paraId="42B0CCC4" w14:textId="77777777" w:rsidR="00B66DD2" w:rsidRDefault="00B66DD2" w:rsidP="00B66DD2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66DD2" w:rsidRPr="00507459" w14:paraId="05FF9A46" w14:textId="77777777" w:rsidTr="00DA31CF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C4AEE" w14:textId="77777777" w:rsidR="00B66DD2" w:rsidRPr="00F605ED" w:rsidRDefault="00B66DD2" w:rsidP="00DA31CF">
            <w:pPr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4A20" w14:textId="77777777" w:rsidR="00B66DD2" w:rsidRPr="00F477B5" w:rsidRDefault="00B66DD2" w:rsidP="00DA31CF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5"/>
          </w:p>
        </w:tc>
      </w:tr>
      <w:tr w:rsidR="00B66DD2" w:rsidRPr="00507459" w14:paraId="59E6B66E" w14:textId="77777777" w:rsidTr="00DA31CF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39CE3171" w14:textId="77777777" w:rsidR="00B66DD2" w:rsidRPr="00B66DD2" w:rsidRDefault="00B66DD2" w:rsidP="00DA31CF">
            <w:pPr>
              <w:pStyle w:val="Body"/>
              <w:jc w:val="left"/>
              <w:rPr>
                <w:lang w:val="es-ES"/>
              </w:rPr>
            </w:pPr>
            <w:r w:rsidRPr="00B66DD2">
              <w:rPr>
                <w:b/>
                <w:lang w:val="es-ES"/>
              </w:rPr>
              <w:t xml:space="preserve"> </w:t>
            </w:r>
            <w:proofErr w:type="gramStart"/>
            <w:r w:rsidRPr="00B66DD2">
              <w:rPr>
                <w:b/>
                <w:lang w:val="es-ES"/>
              </w:rPr>
              <w:t>FECHA</w:t>
            </w:r>
            <w:r w:rsidRPr="00B66DD2">
              <w:rPr>
                <w:lang w:val="es-ES"/>
              </w:rPr>
              <w:t xml:space="preserve">,   </w:t>
            </w:r>
            <w:proofErr w:type="gramEnd"/>
            <w:r w:rsidRPr="00B66DD2">
              <w:rPr>
                <w:lang w:val="es-ES"/>
              </w:rPr>
              <w:t xml:space="preserve">                                                                                         </w:t>
            </w:r>
            <w:r w:rsidRPr="00B66DD2">
              <w:rPr>
                <w:b/>
                <w:lang w:val="es-ES"/>
              </w:rPr>
              <w:t>FECHA</w:t>
            </w:r>
            <w:r w:rsidRPr="00B66DD2">
              <w:rPr>
                <w:lang w:val="es-ES"/>
              </w:rPr>
              <w:t xml:space="preserve">, </w:t>
            </w:r>
          </w:p>
          <w:p w14:paraId="364B96DD" w14:textId="77777777" w:rsidR="00B66DD2" w:rsidRPr="00B66DD2" w:rsidRDefault="00B66DD2" w:rsidP="00DA31CF">
            <w:pPr>
              <w:pStyle w:val="Body"/>
              <w:jc w:val="left"/>
              <w:rPr>
                <w:lang w:val="es-ES"/>
              </w:rPr>
            </w:pPr>
          </w:p>
          <w:p w14:paraId="0CE77BD2" w14:textId="77777777" w:rsidR="00B66DD2" w:rsidRPr="00B66DD2" w:rsidRDefault="00B66DD2" w:rsidP="00DA31CF">
            <w:pPr>
              <w:pStyle w:val="Body"/>
              <w:jc w:val="left"/>
              <w:rPr>
                <w:lang w:val="es-ES"/>
              </w:rPr>
            </w:pPr>
          </w:p>
          <w:p w14:paraId="2785F178" w14:textId="77777777" w:rsidR="00B66DD2" w:rsidRPr="00B66DD2" w:rsidRDefault="00B66DD2" w:rsidP="00DA31CF">
            <w:pPr>
              <w:pStyle w:val="Body"/>
              <w:jc w:val="left"/>
              <w:rPr>
                <w:lang w:val="es-ES"/>
              </w:rPr>
            </w:pPr>
          </w:p>
          <w:p w14:paraId="588D5BB0" w14:textId="123B8C93" w:rsidR="00B66DD2" w:rsidRPr="00B66DD2" w:rsidRDefault="00B66DD2" w:rsidP="00DA31CF">
            <w:pPr>
              <w:pStyle w:val="Body"/>
              <w:jc w:val="left"/>
              <w:rPr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68C158" wp14:editId="2C4FF375">
                      <wp:extent cx="2049145" cy="593725"/>
                      <wp:effectExtent l="0" t="0" r="27305" b="15875"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E3D52F" w14:textId="77777777" w:rsidR="00B66DD2" w:rsidRDefault="00B66DD2" w:rsidP="00B66D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68C158" id="Rectángulo 1" o:spid="_x0000_s1026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" fillcolor="window" strokecolor="windowText">
                      <v:path arrowok="t"/>
                      <v:textbox>
                        <w:txbxContent>
                          <w:p w14:paraId="13E3D52F" w14:textId="77777777" w:rsidR="00B66DD2" w:rsidRDefault="00B66DD2" w:rsidP="00B66DD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B66DD2">
              <w:rPr>
                <w:lang w:val="es-ES"/>
              </w:rPr>
              <w:t xml:space="preserve">                                     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3CE14E7" wp14:editId="5639D26D">
                      <wp:extent cx="2049145" cy="593725"/>
                      <wp:effectExtent l="0" t="0" r="27305" b="15875"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FEF7001" w14:textId="77777777" w:rsidR="00B66DD2" w:rsidRDefault="00B66DD2" w:rsidP="00B66D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CE14E7" id="Rectángulo 2" o:spid="_x0000_s1027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" fillcolor="window" strokecolor="windowText">
                      <v:path arrowok="t"/>
                      <v:textbox>
                        <w:txbxContent>
                          <w:p w14:paraId="1FEF7001" w14:textId="77777777" w:rsidR="00B66DD2" w:rsidRDefault="00B66DD2" w:rsidP="00B66DD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20359A3" w14:textId="77777777" w:rsidR="00B66DD2" w:rsidRPr="00B66DD2" w:rsidRDefault="00B66DD2" w:rsidP="00DA31CF">
            <w:pPr>
              <w:pStyle w:val="Body"/>
              <w:spacing w:before="0" w:line="240" w:lineRule="auto"/>
              <w:ind w:left="170"/>
              <w:jc w:val="center"/>
              <w:rPr>
                <w:lang w:val="es-ES"/>
              </w:rPr>
            </w:pPr>
          </w:p>
          <w:p w14:paraId="15928EDF" w14:textId="77777777" w:rsidR="00B66DD2" w:rsidRPr="00B66DD2" w:rsidRDefault="00B66DD2" w:rsidP="00DA31CF">
            <w:pPr>
              <w:pStyle w:val="Body"/>
              <w:spacing w:before="0" w:line="240" w:lineRule="auto"/>
              <w:ind w:left="170"/>
              <w:jc w:val="left"/>
              <w:rPr>
                <w:lang w:val="es-ES"/>
              </w:rPr>
            </w:pPr>
          </w:p>
          <w:p w14:paraId="327FAD85" w14:textId="77777777" w:rsidR="00B66DD2" w:rsidRPr="003A3241" w:rsidRDefault="00B66DD2" w:rsidP="00DA31CF">
            <w:pPr>
              <w:pStyle w:val="Body"/>
              <w:spacing w:before="0" w:line="240" w:lineRule="auto"/>
              <w:ind w:left="170"/>
              <w:jc w:val="left"/>
              <w:rPr>
                <w:rFonts w:ascii="Calibri" w:hAnsi="Calibri"/>
                <w:color w:val="A6A6A6"/>
                <w:lang w:val="es-ES_tradnl"/>
              </w:rPr>
            </w:pPr>
            <w:r w:rsidRPr="003A3241">
              <w:rPr>
                <w:rFonts w:ascii="Calibri" w:hAnsi="Calibri"/>
                <w:color w:val="A6A6A6"/>
                <w:lang w:val="es-ES_tradnl"/>
              </w:rPr>
              <w:t>Firma y sello                                                                                                             Firma y sello</w:t>
            </w:r>
          </w:p>
          <w:p w14:paraId="67309D1B" w14:textId="77777777" w:rsidR="00B66DD2" w:rsidRPr="00F605ED" w:rsidRDefault="00B66DD2" w:rsidP="00DA31CF">
            <w:pPr>
              <w:pStyle w:val="Body"/>
              <w:jc w:val="left"/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>EL REPRESENTANTE LEGAL DEL CENTRO</w:t>
            </w:r>
            <w:r>
              <w:rPr>
                <w:b/>
                <w:lang w:val="es-ES_tradnl"/>
              </w:rPr>
              <w:t xml:space="preserve">                                </w:t>
            </w:r>
            <w:r w:rsidRPr="00F605ED">
              <w:rPr>
                <w:b/>
                <w:lang w:val="es-ES_tradnl"/>
              </w:rPr>
              <w:t xml:space="preserve">EL </w:t>
            </w:r>
            <w:r>
              <w:rPr>
                <w:b/>
                <w:lang w:val="es-ES_tradnl"/>
              </w:rPr>
              <w:t>CANDIDATO</w:t>
            </w:r>
          </w:p>
          <w:p w14:paraId="4F081430" w14:textId="77777777" w:rsidR="00B66DD2" w:rsidRDefault="00B66DD2" w:rsidP="00DA31CF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b/>
                <w:lang w:val="es-ES_tradnl"/>
              </w:rPr>
              <w:t xml:space="preserve">   </w:t>
            </w:r>
            <w:r w:rsidRPr="00F605ED">
              <w:rPr>
                <w:b/>
                <w:lang w:val="es-ES_tradnl"/>
              </w:rPr>
              <w:t>Firmado</w:t>
            </w:r>
            <w:r w:rsidRPr="00F605ED">
              <w:rPr>
                <w:lang w:val="es-ES_tradnl"/>
              </w:rPr>
              <w:t xml:space="preserve">: </w:t>
            </w:r>
            <w:r>
              <w:rPr>
                <w:lang w:val="es-ES_tradnl"/>
              </w:rPr>
              <w:t xml:space="preserve">                                                                                           </w:t>
            </w:r>
            <w:r w:rsidRPr="00F605ED">
              <w:rPr>
                <w:b/>
                <w:lang w:val="es-ES_tradnl"/>
              </w:rPr>
              <w:t>Firmado</w:t>
            </w:r>
            <w:r w:rsidRPr="00F605ED">
              <w:rPr>
                <w:lang w:val="es-ES_tradnl"/>
              </w:rPr>
              <w:t xml:space="preserve">: </w:t>
            </w:r>
            <w:r>
              <w:rPr>
                <w:lang w:val="es-ES_tradnl"/>
              </w:rPr>
              <w:t xml:space="preserve"> </w:t>
            </w:r>
          </w:p>
          <w:p w14:paraId="03FB4730" w14:textId="77777777" w:rsidR="00B66DD2" w:rsidRPr="00F8705D" w:rsidRDefault="00B66DD2" w:rsidP="00DA31CF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lang w:val="es-ES_tradnl" w:eastAsia="es-ES"/>
              </w:rPr>
            </w:pPr>
            <w:r>
              <w:rPr>
                <w:b/>
                <w:lang w:val="es-ES_tradnl"/>
              </w:rPr>
              <w:t xml:space="preserve">   Nombre y apellidos del representante legal del centro</w:t>
            </w:r>
            <w:r>
              <w:rPr>
                <w:color w:val="0000FF"/>
              </w:rPr>
              <w:t xml:space="preserve">                </w:t>
            </w:r>
            <w:r>
              <w:rPr>
                <w:b/>
                <w:lang w:val="es-ES_tradnl"/>
              </w:rPr>
              <w:t>Nombre y apellidos del candidato</w:t>
            </w:r>
          </w:p>
        </w:tc>
      </w:tr>
    </w:tbl>
    <w:p w14:paraId="5E9AE888" w14:textId="77777777" w:rsidR="00D45E1A" w:rsidRPr="00B66DD2" w:rsidRDefault="00D45E1A" w:rsidP="009769A2"/>
    <w:sectPr w:rsidR="00D45E1A" w:rsidRPr="00B66DD2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F0B3" w14:textId="77777777" w:rsidR="00317B33" w:rsidRDefault="00317B33" w:rsidP="00784E66">
      <w:r>
        <w:separator/>
      </w:r>
    </w:p>
  </w:endnote>
  <w:endnote w:type="continuationSeparator" w:id="0">
    <w:p w14:paraId="2F34AB30" w14:textId="77777777" w:rsidR="00317B33" w:rsidRDefault="00317B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7A8BA" w14:textId="77777777" w:rsidR="00317B33" w:rsidRDefault="00317B33" w:rsidP="00784E66">
      <w:r>
        <w:separator/>
      </w:r>
    </w:p>
  </w:footnote>
  <w:footnote w:type="continuationSeparator" w:id="0">
    <w:p w14:paraId="6878BB5E" w14:textId="77777777" w:rsidR="00317B33" w:rsidRDefault="00317B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B720A" w14:textId="5BD350C9" w:rsidR="00FF6E2C" w:rsidRDefault="009769A2" w:rsidP="00FF6E2C">
    <w:pPr>
      <w:pStyle w:val="Encabezado"/>
      <w:rPr>
        <w:szCs w:val="18"/>
      </w:rPr>
    </w:pPr>
    <w:r>
      <w:rPr>
        <w:b w:val="0"/>
        <w:noProof/>
        <w:color w:val="000000"/>
        <w:szCs w:val="18"/>
      </w:rPr>
      <w:drawing>
        <wp:anchor distT="0" distB="0" distL="114300" distR="114300" simplePos="0" relativeHeight="251665408" behindDoc="0" locked="0" layoutInCell="1" allowOverlap="1" wp14:anchorId="1533C49A" wp14:editId="3186553E">
          <wp:simplePos x="0" y="0"/>
          <wp:positionH relativeFrom="column">
            <wp:posOffset>4126865</wp:posOffset>
          </wp:positionH>
          <wp:positionV relativeFrom="paragraph">
            <wp:posOffset>136525</wp:posOffset>
          </wp:positionV>
          <wp:extent cx="1476375" cy="409575"/>
          <wp:effectExtent l="0" t="0" r="9525" b="952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3A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49184232">
              <wp:simplePos x="0" y="0"/>
              <wp:positionH relativeFrom="column">
                <wp:posOffset>1374140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60798671" w:rsidR="00FF6E2C" w:rsidRPr="001928EA" w:rsidRDefault="00FF6E2C" w:rsidP="00E80EF8">
                          <w:pPr>
                            <w:spacing w:before="120" w:line="22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08.2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O8GeSvdAAAA&#10;CQEAAA8AAAAAAAAAAAAAAAAA1gQAAGRycy9kb3ducmV2LnhtbFBLBQYAAAAABAAEAPMAAADgBQAA&#10;AAA=&#10;" filled="f" stroked="f">
              <v:textbox>
                <w:txbxContent>
                  <w:p w14:paraId="1DD3548D" w14:textId="60798671" w:rsidR="00FF6E2C" w:rsidRPr="001928EA" w:rsidRDefault="00FF6E2C" w:rsidP="00E80EF8">
                    <w:pPr>
                      <w:spacing w:before="120" w:line="22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  <w:r w:rsidR="00E273A2"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3360" behindDoc="0" locked="0" layoutInCell="1" allowOverlap="1" wp14:anchorId="1A100D53" wp14:editId="58FCF888">
          <wp:simplePos x="0" y="0"/>
          <wp:positionH relativeFrom="margin">
            <wp:posOffset>61595</wp:posOffset>
          </wp:positionH>
          <wp:positionV relativeFrom="page">
            <wp:posOffset>274320</wp:posOffset>
          </wp:positionV>
          <wp:extent cx="1003300" cy="761365"/>
          <wp:effectExtent l="0" t="0" r="6350" b="635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3300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19C52752" w:rsidR="00FF6E2C" w:rsidRDefault="00FF6E2C" w:rsidP="00FF6E2C">
    <w:pPr>
      <w:pStyle w:val="Encabezado"/>
    </w:pPr>
  </w:p>
  <w:p w14:paraId="1F8F7A50" w14:textId="5B167ED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90CECEE" w14:textId="7777777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84E7C"/>
    <w:rsid w:val="000B14E8"/>
    <w:rsid w:val="000B32BC"/>
    <w:rsid w:val="000B6366"/>
    <w:rsid w:val="000C0B78"/>
    <w:rsid w:val="000D686A"/>
    <w:rsid w:val="000E3C9F"/>
    <w:rsid w:val="000F0DD0"/>
    <w:rsid w:val="000F7629"/>
    <w:rsid w:val="000F7EFD"/>
    <w:rsid w:val="00113E8E"/>
    <w:rsid w:val="0013106A"/>
    <w:rsid w:val="00132A3A"/>
    <w:rsid w:val="00146FB6"/>
    <w:rsid w:val="00150B12"/>
    <w:rsid w:val="00153CBE"/>
    <w:rsid w:val="00154544"/>
    <w:rsid w:val="0015485F"/>
    <w:rsid w:val="00181306"/>
    <w:rsid w:val="0018385D"/>
    <w:rsid w:val="001903CD"/>
    <w:rsid w:val="001B1E14"/>
    <w:rsid w:val="001C24DA"/>
    <w:rsid w:val="001F1370"/>
    <w:rsid w:val="00201801"/>
    <w:rsid w:val="00201A52"/>
    <w:rsid w:val="00227A1A"/>
    <w:rsid w:val="002A1083"/>
    <w:rsid w:val="002A722E"/>
    <w:rsid w:val="002D3702"/>
    <w:rsid w:val="002D4A94"/>
    <w:rsid w:val="002E0507"/>
    <w:rsid w:val="00305010"/>
    <w:rsid w:val="0030701C"/>
    <w:rsid w:val="003101FD"/>
    <w:rsid w:val="00311252"/>
    <w:rsid w:val="00313EBF"/>
    <w:rsid w:val="00317B33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3448"/>
    <w:rsid w:val="006D7BFA"/>
    <w:rsid w:val="006E5906"/>
    <w:rsid w:val="007103DB"/>
    <w:rsid w:val="007453BD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7E4715"/>
    <w:rsid w:val="00804FF0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23C"/>
    <w:rsid w:val="00947F48"/>
    <w:rsid w:val="00962379"/>
    <w:rsid w:val="00965546"/>
    <w:rsid w:val="009769A2"/>
    <w:rsid w:val="009A07A4"/>
    <w:rsid w:val="009D1CAB"/>
    <w:rsid w:val="009D241F"/>
    <w:rsid w:val="009D32BF"/>
    <w:rsid w:val="009F1C40"/>
    <w:rsid w:val="009F4F6C"/>
    <w:rsid w:val="009F7160"/>
    <w:rsid w:val="00A00C65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66DD2"/>
    <w:rsid w:val="00B832B8"/>
    <w:rsid w:val="00B85E46"/>
    <w:rsid w:val="00B8773B"/>
    <w:rsid w:val="00B9584B"/>
    <w:rsid w:val="00BA38E1"/>
    <w:rsid w:val="00BA5433"/>
    <w:rsid w:val="00BB7589"/>
    <w:rsid w:val="00BC3B26"/>
    <w:rsid w:val="00BC5EB4"/>
    <w:rsid w:val="00BD1545"/>
    <w:rsid w:val="00BD4AF2"/>
    <w:rsid w:val="00BE0500"/>
    <w:rsid w:val="00BE55FE"/>
    <w:rsid w:val="00BF3F7D"/>
    <w:rsid w:val="00C04450"/>
    <w:rsid w:val="00C0734A"/>
    <w:rsid w:val="00C21849"/>
    <w:rsid w:val="00C34081"/>
    <w:rsid w:val="00C53508"/>
    <w:rsid w:val="00C53679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A2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0EF8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13768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81F2A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1E4819CF"/>
  <w14:defaultImageDpi w14:val="300"/>
  <w15:docId w15:val="{BA630AA1-317E-4493-8186-F7CD44C5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769A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9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A2645F-6DC0-49A5-AFF7-59373479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26</TotalTime>
  <Pages>1</Pages>
  <Words>128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 Corrada</cp:lastModifiedBy>
  <cp:revision>10</cp:revision>
  <cp:lastPrinted>2014-06-16T07:57:00Z</cp:lastPrinted>
  <dcterms:created xsi:type="dcterms:W3CDTF">2018-09-05T13:16:00Z</dcterms:created>
  <dcterms:modified xsi:type="dcterms:W3CDTF">2021-12-02T16:38:00Z</dcterms:modified>
</cp:coreProperties>
</file>