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pPr w:leftFromText="141" w:rightFromText="141" w:horzAnchor="margin" w:tblpY="-3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C84DD3">
              <w:trPr>
                <w:trHeight w:val="993"/>
              </w:trPr>
              <w:tc>
                <w:tcPr>
                  <w:tcW w:w="91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643FB2" w14:textId="0C9894F0" w:rsidR="00C84DD3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</w:t>
                  </w:r>
                  <w:r w:rsidR="008A3688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s 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</w:t>
                  </w:r>
                  <w:r w:rsidR="008A3688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Fundación CRIS</w:t>
                  </w:r>
                  <w:r w:rsidR="00C84DD3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para estancias de </w:t>
                  </w:r>
                </w:p>
                <w:p w14:paraId="5CF864DB" w14:textId="77777777" w:rsid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investigación en el extranjero</w:t>
                  </w:r>
                  <w:r w:rsidR="00940601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2BC6CE6C" w:rsidR="00FF6E2C" w:rsidRP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(</w:t>
                  </w:r>
                  <w:r w:rsidR="00FF6E2C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</w:t>
                  </w:r>
                  <w:r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</w:t>
                  </w:r>
                  <w:r w:rsidR="008A3688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)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7B6EC3AC" w14:textId="6AEDDC23" w:rsidR="00F51C20" w:rsidRDefault="00204016" w:rsidP="00C84DD3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537B402" w14:textId="04E9C048" w:rsidR="00C84DD3" w:rsidRPr="00C84DD3" w:rsidRDefault="00324598" w:rsidP="00C84DD3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C84DD3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2"/>
          </w:p>
        </w:tc>
        <w:bookmarkStart w:id="3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6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A3688">
              <w:rPr>
                <w:sz w:val="16"/>
                <w:szCs w:val="16"/>
              </w:rPr>
            </w:r>
            <w:r w:rsidR="008A368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7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7"/>
          </w:p>
        </w:tc>
      </w:tr>
    </w:tbl>
    <w:p w14:paraId="59A9AA2E" w14:textId="3C9DF1F7" w:rsidR="00204016" w:rsidRDefault="00204016" w:rsidP="00C84DD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720A" w14:textId="1AD4BE69" w:rsidR="00FF6E2C" w:rsidRDefault="008A3688" w:rsidP="00FF6E2C">
    <w:pPr>
      <w:pStyle w:val="Encabezado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0281131C">
              <wp:simplePos x="0" y="0"/>
              <wp:positionH relativeFrom="margin">
                <wp:posOffset>1928495</wp:posOffset>
              </wp:positionH>
              <wp:positionV relativeFrom="paragraph">
                <wp:posOffset>-41275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51.85pt;margin-top:-3.2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DY8s/T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1B578B6" wp14:editId="6400A7EC">
          <wp:simplePos x="0" y="0"/>
          <wp:positionH relativeFrom="margin">
            <wp:posOffset>4871720</wp:posOffset>
          </wp:positionH>
          <wp:positionV relativeFrom="margin">
            <wp:posOffset>-1304925</wp:posOffset>
          </wp:positionV>
          <wp:extent cx="1023620" cy="575310"/>
          <wp:effectExtent l="0" t="0" r="5080" b="0"/>
          <wp:wrapSquare wrapText="bothSides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359"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50ED3979">
          <wp:simplePos x="0" y="0"/>
          <wp:positionH relativeFrom="margin">
            <wp:posOffset>343535</wp:posOffset>
          </wp:positionH>
          <wp:positionV relativeFrom="margin">
            <wp:posOffset>-1409700</wp:posOffset>
          </wp:positionV>
          <wp:extent cx="1111885" cy="84328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7214CBB8" w:rsidR="00FF6E2C" w:rsidRDefault="00FF6E2C" w:rsidP="00FF6E2C">
    <w:pPr>
      <w:pStyle w:val="Encabezado"/>
    </w:pPr>
  </w:p>
  <w:p w14:paraId="2D76197D" w14:textId="36ADC2B7" w:rsidR="00FF6E2C" w:rsidRPr="0059164E" w:rsidRDefault="00FF6E2C" w:rsidP="00FF6E2C">
    <w:pPr>
      <w:pStyle w:val="Encabezado"/>
    </w:pPr>
  </w:p>
  <w:p w14:paraId="4E3B43B3" w14:textId="7CFDFDD6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3DEC0632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3688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84DD3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2CEDFC-D9B5-4AF8-B7E2-F37252EED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5</TotalTime>
  <Pages>1</Pages>
  <Words>216</Words>
  <Characters>3241</Characters>
  <Application>Microsoft Office Word</Application>
  <DocSecurity>0</DocSecurity>
  <Lines>27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JORGE SÁNCHEZ FRANCO</cp:lastModifiedBy>
  <cp:revision>6</cp:revision>
  <cp:lastPrinted>2014-06-16T08:09:00Z</cp:lastPrinted>
  <dcterms:created xsi:type="dcterms:W3CDTF">2018-09-05T13:17:00Z</dcterms:created>
  <dcterms:modified xsi:type="dcterms:W3CDTF">2021-01-22T13:56:00Z</dcterms:modified>
</cp:coreProperties>
</file>