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D22B265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F21E77">
              <w:rPr>
                <w:lang w:val="es-ES_tradnl"/>
              </w:rPr>
            </w:r>
            <w:r w:rsidR="00F21E77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4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4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5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5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lastRenderedPageBreak/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6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7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7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4"/>
          <w:footerReference w:type="default" r:id="rId15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8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8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9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6"/>
          <w:footerReference w:type="default" r:id="rId17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0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1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2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21"/>
          <w:footerReference w:type="default" r:id="rId22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3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4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3"/>
          <w:footerReference w:type="default" r:id="rId2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5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6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6"/>
          </w:p>
        </w:tc>
      </w:tr>
      <w:bookmarkEnd w:id="15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5"/>
      <w:footerReference w:type="default" r:id="rId26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1C82A" w14:textId="77777777" w:rsidR="00FE75A1" w:rsidRDefault="00FE75A1" w:rsidP="00784E66">
      <w:r>
        <w:separator/>
      </w:r>
    </w:p>
  </w:endnote>
  <w:endnote w:type="continuationSeparator" w:id="0">
    <w:p w14:paraId="644DDF2A" w14:textId="77777777" w:rsidR="00FE75A1" w:rsidRDefault="00FE75A1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7BADD" w14:textId="77777777" w:rsidR="00F21E77" w:rsidRDefault="00F21E77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A7CE6" w14:textId="77777777" w:rsidR="00F21E77" w:rsidRDefault="00F21E7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E39EB" w14:textId="77777777" w:rsidR="00FE75A1" w:rsidRDefault="00FE75A1" w:rsidP="00784E66">
      <w:r>
        <w:separator/>
      </w:r>
    </w:p>
  </w:footnote>
  <w:footnote w:type="continuationSeparator" w:id="0">
    <w:p w14:paraId="7B44CAF2" w14:textId="77777777" w:rsidR="00FE75A1" w:rsidRDefault="00FE75A1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9EB73" w14:textId="77777777" w:rsidR="00F21E77" w:rsidRDefault="00F21E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42802" w14:textId="4783B8E5" w:rsidR="00CC672A" w:rsidRPr="00135ABF" w:rsidRDefault="00F21E77" w:rsidP="00CC672A">
    <w:pPr>
      <w:pStyle w:val="Encabezad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5E3E8CC3">
              <wp:simplePos x="0" y="0"/>
              <wp:positionH relativeFrom="page">
                <wp:posOffset>2749550</wp:posOffset>
              </wp:positionH>
              <wp:positionV relativeFrom="paragraph">
                <wp:posOffset>139700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216.5pt;margin-top:11pt;width:189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329F6E61" wp14:editId="6BB033B0">
          <wp:simplePos x="0" y="0"/>
          <wp:positionH relativeFrom="margin">
            <wp:posOffset>5067300</wp:posOffset>
          </wp:positionH>
          <wp:positionV relativeFrom="margin">
            <wp:posOffset>-1485900</wp:posOffset>
          </wp:positionV>
          <wp:extent cx="1023620" cy="575310"/>
          <wp:effectExtent l="0" t="0" r="5080" b="0"/>
          <wp:wrapSquare wrapText="bothSides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63C" w:rsidRPr="000E663C">
      <w:rPr>
        <w:b w:val="0"/>
        <w:noProof/>
      </w:rPr>
      <w:drawing>
        <wp:anchor distT="0" distB="0" distL="114300" distR="114300" simplePos="0" relativeHeight="251677696" behindDoc="0" locked="0" layoutInCell="1" allowOverlap="1" wp14:anchorId="5EDD4D6B" wp14:editId="26B9A57F">
          <wp:simplePos x="0" y="0"/>
          <wp:positionH relativeFrom="margin">
            <wp:posOffset>191135</wp:posOffset>
          </wp:positionH>
          <wp:positionV relativeFrom="topMargin">
            <wp:posOffset>213360</wp:posOffset>
          </wp:positionV>
          <wp:extent cx="1313815" cy="996315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381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2CC9353F" w:rsidR="00CC672A" w:rsidRPr="00135ABF" w:rsidRDefault="00CC672A" w:rsidP="00CC672A">
    <w:pPr>
      <w:pStyle w:val="Encabezado"/>
      <w:rPr>
        <w:b w:val="0"/>
      </w:rPr>
    </w:pPr>
  </w:p>
  <w:p w14:paraId="16E6D529" w14:textId="22A592B0" w:rsidR="00CC672A" w:rsidRPr="00135ABF" w:rsidRDefault="00CC672A" w:rsidP="00CC672A">
    <w:pPr>
      <w:pStyle w:val="Encabezado"/>
      <w:rPr>
        <w:b w:val="0"/>
      </w:rPr>
    </w:pPr>
  </w:p>
  <w:p w14:paraId="308C4F53" w14:textId="1CABDF06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592C887D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C7CF755" w14:textId="7BF70954" w:rsidR="000E663C" w:rsidRDefault="000E663C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D283E74" w:rsidR="00CC672A" w:rsidRPr="00930011" w:rsidRDefault="00CC672A" w:rsidP="00CC672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30D1F" w14:textId="77777777" w:rsidR="00F21E77" w:rsidRDefault="00F21E7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E663C"/>
    <w:rsid w:val="000F0DD0"/>
    <w:rsid w:val="000F7EFD"/>
    <w:rsid w:val="00113E8E"/>
    <w:rsid w:val="00124E72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05774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21E77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E4819CF"/>
  <w14:defaultImageDpi w14:val="300"/>
  <w15:docId w15:val="{1EE69CF2-AFA8-4BD5-B1C3-99D06807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6B935A-0193-4FAB-9615-B8424CAC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4</TotalTime>
  <Pages>9</Pages>
  <Words>179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JORGE SÁNCHEZ FRANCO</cp:lastModifiedBy>
  <cp:revision>5</cp:revision>
  <cp:lastPrinted>2014-06-16T08:00:00Z</cp:lastPrinted>
  <dcterms:created xsi:type="dcterms:W3CDTF">2018-09-05T13:17:00Z</dcterms:created>
  <dcterms:modified xsi:type="dcterms:W3CDTF">2021-01-22T13:53:00Z</dcterms:modified>
</cp:coreProperties>
</file>