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pPr w:leftFromText="141" w:rightFromText="141" w:horzAnchor="margin" w:tblpY="-3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C84DD3">
              <w:trPr>
                <w:trHeight w:val="993"/>
              </w:trPr>
              <w:tc>
                <w:tcPr>
                  <w:tcW w:w="91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643FB2" w14:textId="77777777" w:rsidR="00C84DD3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Beca</w:t>
                  </w:r>
                  <w:r w:rsidR="00C84DD3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  <w:r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FEHH</w:t>
                  </w:r>
                  <w:r w:rsidR="00940601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-JANSSEN</w:t>
                  </w:r>
                  <w:r w:rsidR="00C84DD3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para estancias de </w:t>
                  </w:r>
                </w:p>
                <w:p w14:paraId="5CF864DB" w14:textId="77777777" w:rsid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investigación en el extranjero</w:t>
                  </w:r>
                  <w:r w:rsidR="00940601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40421BF2" w:rsidR="00FF6E2C" w:rsidRPr="00C84DD3" w:rsidRDefault="00C84DD3" w:rsidP="00C84DD3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(</w:t>
                  </w:r>
                  <w:r w:rsidR="00FF6E2C" w:rsidRPr="008F46CD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 xml:space="preserve">Convocatoria </w:t>
                  </w:r>
                  <w:r w:rsidR="00044307"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</w:t>
                  </w:r>
                  <w:r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  <w:t>20)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7B6EC3AC" w14:textId="6AEDDC23" w:rsidR="00F51C20" w:rsidRDefault="00204016" w:rsidP="00C84DD3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537B402" w14:textId="55019069" w:rsidR="00C84DD3" w:rsidRPr="00C84DD3" w:rsidRDefault="00324598" w:rsidP="00C84DD3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requiere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C84DD3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2"/>
          </w:p>
        </w:tc>
        <w:bookmarkStart w:id="3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6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84DD3">
              <w:rPr>
                <w:sz w:val="16"/>
                <w:szCs w:val="16"/>
              </w:rPr>
            </w:r>
            <w:r w:rsidR="00C84DD3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7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7"/>
          </w:p>
        </w:tc>
      </w:tr>
    </w:tbl>
    <w:p w14:paraId="59A9AA2E" w14:textId="3C9DF1F7" w:rsidR="00204016" w:rsidRDefault="00204016" w:rsidP="00C84DD3">
      <w:pPr>
        <w:jc w:val="left"/>
      </w:pPr>
    </w:p>
    <w:sectPr w:rsidR="00204016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720A" w14:textId="5503B7C9" w:rsidR="00FF6E2C" w:rsidRDefault="00F66359" w:rsidP="00FF6E2C">
    <w:pPr>
      <w:pStyle w:val="Encabezado"/>
      <w:rPr>
        <w:szCs w:val="18"/>
      </w:rPr>
    </w:pPr>
    <w:r w:rsidRPr="00F66359">
      <w:rPr>
        <w:noProof/>
      </w:rPr>
      <w:drawing>
        <wp:anchor distT="0" distB="0" distL="114300" distR="114300" simplePos="0" relativeHeight="251664384" behindDoc="1" locked="0" layoutInCell="1" allowOverlap="1" wp14:anchorId="6C4BC0A7" wp14:editId="0AAE6B3F">
          <wp:simplePos x="0" y="0"/>
          <wp:positionH relativeFrom="margin">
            <wp:align>right</wp:align>
          </wp:positionH>
          <wp:positionV relativeFrom="page">
            <wp:posOffset>426720</wp:posOffset>
          </wp:positionV>
          <wp:extent cx="1950920" cy="412248"/>
          <wp:effectExtent l="0" t="0" r="0" b="6985"/>
          <wp:wrapTight wrapText="bothSides">
            <wp:wrapPolygon edited="0">
              <wp:start x="0" y="0"/>
              <wp:lineTo x="0" y="20968"/>
              <wp:lineTo x="21305" y="20968"/>
              <wp:lineTo x="2130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920" cy="4122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3CCE526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50ED3979">
          <wp:simplePos x="0" y="0"/>
          <wp:positionH relativeFrom="margin">
            <wp:posOffset>343535</wp:posOffset>
          </wp:positionH>
          <wp:positionV relativeFrom="margin">
            <wp:posOffset>-1409700</wp:posOffset>
          </wp:positionV>
          <wp:extent cx="1111885" cy="84328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4574885A" w:rsidR="00FF6E2C" w:rsidRDefault="00FF6E2C" w:rsidP="00FF6E2C">
    <w:pPr>
      <w:pStyle w:val="Encabezado"/>
    </w:pPr>
  </w:p>
  <w:p w14:paraId="2D76197D" w14:textId="1B8F6AF0" w:rsidR="00FF6E2C" w:rsidRPr="0059164E" w:rsidRDefault="00FF6E2C" w:rsidP="00FF6E2C">
    <w:pPr>
      <w:pStyle w:val="Encabezado"/>
    </w:pPr>
  </w:p>
  <w:p w14:paraId="4E3B43B3" w14:textId="5D4C6B79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609A1C7B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84DD3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2CEDFC-D9B5-4AF8-B7E2-F37252EED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4</TotalTime>
  <Pages>1</Pages>
  <Words>215</Words>
  <Characters>3235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JORGE SÁNCHEZ FRANCO</cp:lastModifiedBy>
  <cp:revision>5</cp:revision>
  <cp:lastPrinted>2014-06-16T08:09:00Z</cp:lastPrinted>
  <dcterms:created xsi:type="dcterms:W3CDTF">2018-09-05T13:17:00Z</dcterms:created>
  <dcterms:modified xsi:type="dcterms:W3CDTF">2020-10-06T13:54:00Z</dcterms:modified>
</cp:coreProperties>
</file>