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0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1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2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ño1"/>
            <w:r w:rsidR="00366319">
              <w:rPr>
                <w:lang w:val="es-ES_tradnl"/>
              </w:rPr>
              <w:instrText xml:space="preserve"> FORMCHECKBOX </w:instrText>
            </w:r>
            <w:r w:rsidR="00C26EAC">
              <w:rPr>
                <w:lang w:val="es-ES_tradnl"/>
              </w:rPr>
            </w:r>
            <w:r w:rsidR="00C26EAC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3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s2"/>
            <w:r w:rsidR="004F22E5">
              <w:rPr>
                <w:lang w:val="es-ES_tradnl"/>
              </w:rPr>
              <w:instrText xml:space="preserve"> FORMCHECKBOX </w:instrText>
            </w:r>
            <w:r w:rsidR="00C26EAC">
              <w:rPr>
                <w:lang w:val="es-ES_tradnl"/>
              </w:rPr>
            </w:r>
            <w:r w:rsidR="00C26EAC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4"/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5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5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6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7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71841FE5" w:rsidR="00D45E1A" w:rsidRPr="00507459" w:rsidRDefault="00D45E1A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507459">
              <w:rPr>
                <w:lang w:val="es-ES_tradnl"/>
              </w:rPr>
              <w:t>, referencias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8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8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4"/>
          <w:footerReference w:type="default" r:id="rId15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7777777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(Ámbito de estudio, hipótesis y Objetivos)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10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1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6"/>
          <w:footerReference w:type="default" r:id="rId17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2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77777777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3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795FAAC1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4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21"/>
          <w:footerReference w:type="default" r:id="rId22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6A2F2D2E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5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6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6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23"/>
          <w:footerReference w:type="default" r:id="rId2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77777777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4503F815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7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8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8"/>
          </w:p>
        </w:tc>
      </w:tr>
      <w:bookmarkEnd w:id="17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5"/>
      <w:footerReference w:type="default" r:id="rId26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64D01" w14:textId="77777777" w:rsidR="004F22E5" w:rsidRDefault="004F22E5" w:rsidP="00784E66">
      <w:r>
        <w:separator/>
      </w:r>
    </w:p>
  </w:endnote>
  <w:endnote w:type="continuationSeparator" w:id="0">
    <w:p w14:paraId="72E1ACEC" w14:textId="77777777" w:rsidR="004F22E5" w:rsidRDefault="004F22E5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6B20E" w14:textId="77777777" w:rsidR="00511780" w:rsidRDefault="00511780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04DF9" w14:textId="037C74BA" w:rsidR="004F22E5" w:rsidRDefault="004F22E5" w:rsidP="00507459">
    <w:pPr>
      <w:pStyle w:val="Piedepagina"/>
    </w:pPr>
    <w:r>
      <w:t>Memoria de solicitud del proyecto de investigación: Presupuesto disponible</w:t>
    </w:r>
    <w:r>
      <w:tab/>
      <w:t>Máximo: 1 página</w:t>
    </w:r>
  </w:p>
  <w:p w14:paraId="6B8C2817" w14:textId="77777777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1B7E9" w14:textId="7F1AACBC" w:rsidR="004F22E5" w:rsidRPr="00784E66" w:rsidRDefault="004F22E5" w:rsidP="0083733A">
    <w:pPr>
      <w:pStyle w:val="Piedepagina"/>
    </w:pPr>
    <w:r w:rsidRPr="00784E66">
      <w:t>Memoria de solicitud del proyecto de investigación: Título y resumen</w:t>
    </w:r>
    <w:r>
      <w:t>.</w:t>
    </w:r>
    <w:r>
      <w:tab/>
      <w:t>Máximo: 1 página</w:t>
    </w:r>
  </w:p>
  <w:p w14:paraId="3C192D94" w14:textId="77777777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2A664E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2A664E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41977" w14:textId="77777777" w:rsidR="00511780" w:rsidRDefault="0051178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D3409" w14:textId="4B1B724D" w:rsidR="004F22E5" w:rsidRDefault="004F22E5" w:rsidP="0083733A">
    <w:pPr>
      <w:pStyle w:val="Piedepagina"/>
    </w:pPr>
    <w:r>
      <w:t>Memoria de solicitud del proyecto de investigación: Antecedentes y estado actual del tema</w:t>
    </w:r>
    <w:r>
      <w:tab/>
      <w:t>Máximo: 4 páginas</w:t>
    </w:r>
  </w:p>
  <w:p w14:paraId="5F320054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C765F" w14:textId="6DA2528A" w:rsidR="004F22E5" w:rsidRPr="0083733A" w:rsidRDefault="004F22E5" w:rsidP="0083733A">
    <w:pPr>
      <w:pStyle w:val="Piedepagina"/>
    </w:pPr>
    <w:r>
      <w:t xml:space="preserve">Memoria de solicitud del proyecto de investigación: Ámbito de estudio, Hipótesis y Objetivos. </w:t>
    </w:r>
    <w:r>
      <w:tab/>
      <w:t>Máximo: 1 página</w:t>
    </w:r>
  </w:p>
  <w:p w14:paraId="5365DB06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60A7F" w14:textId="35DC24CB" w:rsidR="004F22E5" w:rsidRDefault="004F22E5" w:rsidP="005E7A65">
    <w:pPr>
      <w:pStyle w:val="Piedepagina"/>
    </w:pPr>
    <w:r>
      <w:t>Memoria de solicitud del proyecto de investigación: Metodología</w:t>
    </w:r>
    <w:r>
      <w:tab/>
    </w:r>
    <w:r>
      <w:tab/>
      <w:t>Máximo: 4 páginas</w:t>
    </w:r>
  </w:p>
  <w:p w14:paraId="617D6CD2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DE228" w14:textId="77777777" w:rsidR="004F22E5" w:rsidRDefault="004F22E5" w:rsidP="005E7A65">
    <w:pPr>
      <w:pStyle w:val="Piedepagina"/>
    </w:pPr>
    <w:r>
      <w:t>Memoria de solicitud del proyecto de investigación: Plan de Trabajo</w:t>
    </w:r>
    <w:r>
      <w:tab/>
      <w:t>Máximo 2 páginas</w:t>
    </w:r>
  </w:p>
  <w:p w14:paraId="5D09FB6F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7F95D" w14:textId="217E9E9F" w:rsidR="004F22E5" w:rsidRDefault="004F22E5" w:rsidP="005E7A65">
    <w:pPr>
      <w:pStyle w:val="Piedepagina"/>
    </w:pPr>
    <w:r>
      <w:t>Memoria de solicitud del proyecto de investigación: Experiencia del equipo receptor</w:t>
    </w:r>
    <w:r>
      <w:tab/>
      <w:t>Máximo 1 página</w:t>
    </w:r>
  </w:p>
  <w:p w14:paraId="65261BEE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0E5BE" w14:textId="3C6E332F" w:rsidR="004F22E5" w:rsidRDefault="004F22E5" w:rsidP="00AE5972">
    <w:pPr>
      <w:pStyle w:val="Piedepagina"/>
    </w:pPr>
    <w:r>
      <w:t>Memoria de solicitud del proyecto de investigación: Plan de difusión y medios disponibles</w:t>
    </w:r>
    <w:r>
      <w:tab/>
      <w:t>Máximo: 1 página</w:t>
    </w:r>
  </w:p>
  <w:p w14:paraId="4C7A9ACA" w14:textId="7777777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7947A" w14:textId="77777777" w:rsidR="004F22E5" w:rsidRDefault="004F22E5" w:rsidP="00784E66">
      <w:r>
        <w:separator/>
      </w:r>
    </w:p>
  </w:footnote>
  <w:footnote w:type="continuationSeparator" w:id="0">
    <w:p w14:paraId="44343F31" w14:textId="77777777" w:rsidR="004F22E5" w:rsidRDefault="004F22E5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7B05D" w14:textId="77777777" w:rsidR="00511780" w:rsidRDefault="005117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42802" w14:textId="28025D3B" w:rsidR="00CC672A" w:rsidRPr="00135ABF" w:rsidRDefault="00511780" w:rsidP="00CC672A">
    <w:pPr>
      <w:pStyle w:val="Encabezado"/>
      <w:rPr>
        <w:b w:val="0"/>
      </w:rPr>
    </w:pPr>
    <w:r w:rsidRPr="00511780">
      <w:rPr>
        <w:b w:val="0"/>
        <w:noProof/>
      </w:rPr>
      <w:drawing>
        <wp:anchor distT="0" distB="0" distL="114300" distR="114300" simplePos="0" relativeHeight="251681280" behindDoc="0" locked="0" layoutInCell="1" allowOverlap="1" wp14:anchorId="7A21AE8C" wp14:editId="2C3141E3">
          <wp:simplePos x="0" y="0"/>
          <wp:positionH relativeFrom="margin">
            <wp:posOffset>0</wp:posOffset>
          </wp:positionH>
          <wp:positionV relativeFrom="margin">
            <wp:posOffset>-1340485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1780">
      <w:rPr>
        <w:b w:val="0"/>
        <w:noProof/>
      </w:rPr>
      <w:drawing>
        <wp:anchor distT="0" distB="0" distL="114300" distR="114300" simplePos="0" relativeHeight="251694592" behindDoc="0" locked="0" layoutInCell="1" allowOverlap="1" wp14:anchorId="143AF3E1" wp14:editId="6BDA2E5B">
          <wp:simplePos x="0" y="0"/>
          <wp:positionH relativeFrom="margin">
            <wp:posOffset>4276090</wp:posOffset>
          </wp:positionH>
          <wp:positionV relativeFrom="margin">
            <wp:posOffset>-1558290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69A460E6" w:rsidR="00CC672A" w:rsidRPr="00135ABF" w:rsidRDefault="00CC672A" w:rsidP="00CC672A">
    <w:pPr>
      <w:pStyle w:val="Encabezado"/>
      <w:rPr>
        <w:b w:val="0"/>
      </w:rPr>
    </w:pPr>
    <w:r>
      <w:rPr>
        <w:b w:val="0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48CC75B" wp14:editId="40096069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43pt;margin-top:1.35pt;width:189pt;height:3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16E6D529" w14:textId="6EC0E605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77777777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A92D8" w14:textId="77777777" w:rsidR="00511780" w:rsidRDefault="0051178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D155C" w14:textId="2AFA5285" w:rsidR="004F22E5" w:rsidRDefault="004F22E5" w:rsidP="00784E66">
    <w:pPr>
      <w:pStyle w:val="Encabezado"/>
    </w:pPr>
    <w:bookmarkStart w:id="9" w:name="_GoBack"/>
    <w:bookmarkEnd w:id="9"/>
  </w:p>
  <w:p w14:paraId="4B39788F" w14:textId="77777777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E9F18" w14:textId="63EF07E5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23B85" w14:textId="3258B091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8EDF3" w14:textId="234C3886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E551F" w14:textId="5584C6E5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DD0EF" w14:textId="21E41ADC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11780"/>
    <w:rsid w:val="00533B36"/>
    <w:rsid w:val="00544914"/>
    <w:rsid w:val="00556233"/>
    <w:rsid w:val="00570AE3"/>
    <w:rsid w:val="0059128A"/>
    <w:rsid w:val="0059164E"/>
    <w:rsid w:val="005E7A65"/>
    <w:rsid w:val="005F533C"/>
    <w:rsid w:val="00666A25"/>
    <w:rsid w:val="0067373F"/>
    <w:rsid w:val="00686B82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26EAC"/>
    <w:rsid w:val="00C34081"/>
    <w:rsid w:val="00C53683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E4819CF"/>
  <w14:defaultImageDpi w14:val="300"/>
  <w15:docId w15:val="{60E66DDA-2D84-414B-AAD1-676B7306C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2C59CC-8E05-4065-BFE1-3FCFF7D9C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16</TotalTime>
  <Pages>8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Usuario</cp:lastModifiedBy>
  <cp:revision>5</cp:revision>
  <cp:lastPrinted>2014-04-16T18:24:00Z</cp:lastPrinted>
  <dcterms:created xsi:type="dcterms:W3CDTF">2014-04-16T18:21:00Z</dcterms:created>
  <dcterms:modified xsi:type="dcterms:W3CDTF">2019-07-10T11:20:00Z</dcterms:modified>
</cp:coreProperties>
</file>