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4550F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pPr w:leftFromText="141" w:rightFromText="141" w:horzAnchor="margin" w:tblpY="-40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0B29FA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AB15CD" w14:textId="0EFC6E1D" w:rsidR="000B29FA" w:rsidRPr="000B29FA" w:rsidRDefault="000B29FA" w:rsidP="000B29FA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sz w:val="40"/>
                    </w:rPr>
                  </w:pPr>
                  <w:r w:rsidRPr="00953CDF">
                    <w:rPr>
                      <w:b/>
                      <w:sz w:val="40"/>
                    </w:rPr>
                    <w:t>Beca</w:t>
                  </w:r>
                  <w:r>
                    <w:rPr>
                      <w:b/>
                      <w:sz w:val="40"/>
                    </w:rPr>
                    <w:t>s</w:t>
                  </w:r>
                  <w:r w:rsidRPr="00953CDF"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 xml:space="preserve">FEHH-ASH para </w:t>
                  </w:r>
                  <w:r w:rsidR="00B076F4">
                    <w:rPr>
                      <w:b/>
                      <w:sz w:val="40"/>
                    </w:rPr>
                    <w:t>e</w:t>
                  </w:r>
                  <w:bookmarkStart w:id="0" w:name="_GoBack"/>
                  <w:bookmarkEnd w:id="0"/>
                  <w:r>
                    <w:rPr>
                      <w:b/>
                      <w:sz w:val="40"/>
                    </w:rPr>
                    <w:t>stancias en Estados Unidos</w:t>
                  </w:r>
                </w:p>
                <w:p w14:paraId="1F4A6509" w14:textId="769DD2C0" w:rsidR="00FF6E2C" w:rsidRDefault="00FF6E2C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 xml:space="preserve">(Convocatoria </w:t>
                  </w:r>
                  <w:r w:rsidR="009F34C4">
                    <w:rPr>
                      <w:b/>
                      <w:spacing w:val="-2"/>
                      <w:sz w:val="36"/>
                    </w:rPr>
                    <w:t>2019</w:t>
                  </w:r>
                  <w:r w:rsidR="00436B18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3F7C462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desproteger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B076F4">
              <w:rPr>
                <w:b/>
                <w:sz w:val="16"/>
                <w:szCs w:val="16"/>
              </w:rPr>
            </w:r>
            <w:r w:rsidR="00B076F4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B076F4">
              <w:rPr>
                <w:b/>
                <w:sz w:val="16"/>
                <w:szCs w:val="16"/>
              </w:rPr>
            </w:r>
            <w:r w:rsidR="00B076F4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4"/>
          </w:p>
        </w:tc>
      </w:tr>
    </w:tbl>
    <w:p w14:paraId="1C199435" w14:textId="77777777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6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7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9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957531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957531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Pr="00922201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  <w:rPr>
          <w:sz w:val="10"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687374FB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Actividades SEHH</w:t>
            </w:r>
          </w:p>
        </w:tc>
        <w:tc>
          <w:tcPr>
            <w:tcW w:w="1134" w:type="dxa"/>
          </w:tcPr>
          <w:p w14:paraId="01985101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4B6831A2" w14:textId="53C35D8A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B076F4">
              <w:rPr>
                <w:sz w:val="16"/>
                <w:szCs w:val="16"/>
              </w:rPr>
            </w:r>
            <w:r w:rsidR="00B076F4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77777777" w:rsidR="00957531" w:rsidRDefault="00957531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4550F0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10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0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4739D4">
      <w:headerReference w:type="default" r:id="rId8"/>
      <w:footerReference w:type="default" r:id="rId9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31A44" w14:textId="77777777" w:rsidR="00AB1633" w:rsidRDefault="00AB1633" w:rsidP="00784E66">
      <w:r>
        <w:separator/>
      </w:r>
    </w:p>
  </w:endnote>
  <w:endnote w:type="continuationSeparator" w:id="0">
    <w:p w14:paraId="6C7FD9AB" w14:textId="77777777" w:rsidR="00AB1633" w:rsidRDefault="00AB16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288E" w14:textId="6DD25C8B" w:rsidR="00AB1633" w:rsidRDefault="00AB1633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A35219B" w14:textId="77777777" w:rsidR="00AB1633" w:rsidRPr="004E2C9C" w:rsidRDefault="00AB1633" w:rsidP="004E2C9C">
    <w:pPr>
      <w:pStyle w:val="Piedepgina"/>
      <w:jc w:val="center"/>
      <w:rPr>
        <w:rFonts w:ascii="Times New Roman" w:hAnsi="Times New Roman" w:cs="Times New Roman"/>
        <w:i/>
        <w:color w:val="00B0F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B3842" w14:textId="77777777" w:rsidR="00AB1633" w:rsidRDefault="00AB1633" w:rsidP="00784E66">
      <w:r>
        <w:separator/>
      </w:r>
    </w:p>
  </w:footnote>
  <w:footnote w:type="continuationSeparator" w:id="0">
    <w:p w14:paraId="3E6AA89B" w14:textId="77777777" w:rsidR="00AB1633" w:rsidRDefault="00AB16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21B91FFE" w:rsidR="00AB1633" w:rsidRDefault="00AB1633" w:rsidP="004550F0">
    <w:pPr>
      <w:pStyle w:val="Encabezado"/>
      <w:rPr>
        <w:szCs w:val="18"/>
      </w:rPr>
    </w:pPr>
  </w:p>
  <w:p w14:paraId="3914B559" w14:textId="77777777" w:rsidR="000B29FA" w:rsidRPr="00464EC5" w:rsidRDefault="000B29FA" w:rsidP="000B29FA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  <w:bookmarkStart w:id="11" w:name="_Hlk12448470"/>
    <w:r w:rsidRPr="006E7B0B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6A7DF2D1" wp14:editId="7CD933CF">
          <wp:simplePos x="0" y="0"/>
          <wp:positionH relativeFrom="margin">
            <wp:posOffset>4720394</wp:posOffset>
          </wp:positionH>
          <wp:positionV relativeFrom="paragraph">
            <wp:posOffset>-300697</wp:posOffset>
          </wp:positionV>
          <wp:extent cx="1028700" cy="10287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33A57E04" wp14:editId="6EE035FE">
          <wp:simplePos x="0" y="0"/>
          <wp:positionH relativeFrom="margin">
            <wp:align>left</wp:align>
          </wp:positionH>
          <wp:positionV relativeFrom="paragraph">
            <wp:posOffset>-184150</wp:posOffset>
          </wp:positionV>
          <wp:extent cx="1836459" cy="628234"/>
          <wp:effectExtent l="0" t="0" r="0" b="635"/>
          <wp:wrapNone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EHH-FEHH-color-LegenHor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6459" cy="62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A84499C" wp14:editId="3008B4B9">
              <wp:simplePos x="0" y="0"/>
              <wp:positionH relativeFrom="column">
                <wp:posOffset>1789430</wp:posOffset>
              </wp:positionH>
              <wp:positionV relativeFrom="paragraph">
                <wp:posOffset>-76200</wp:posOffset>
              </wp:positionV>
              <wp:extent cx="2400300" cy="488950"/>
              <wp:effectExtent l="0" t="0" r="0" b="6350"/>
              <wp:wrapTight wrapText="bothSides">
                <wp:wrapPolygon edited="0">
                  <wp:start x="343" y="0"/>
                  <wp:lineTo x="343" y="21039"/>
                  <wp:lineTo x="21086" y="21039"/>
                  <wp:lineTo x="21086" y="0"/>
                  <wp:lineTo x="343" y="0"/>
                </wp:wrapPolygon>
              </wp:wrapTight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BC97B5" w14:textId="77777777" w:rsidR="000B29FA" w:rsidRPr="001928EA" w:rsidRDefault="000B29FA" w:rsidP="000B29F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4499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0.9pt;margin-top:-6pt;width:189pt;height:3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" filled="f" stroked="f">
              <v:textbox>
                <w:txbxContent>
                  <w:p w14:paraId="17BC97B5" w14:textId="77777777" w:rsidR="000B29FA" w:rsidRPr="001928EA" w:rsidRDefault="000B29FA" w:rsidP="000B29F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type="tight"/>
            </v:shape>
          </w:pict>
        </mc:Fallback>
      </mc:AlternateContent>
    </w:r>
  </w:p>
  <w:bookmarkEnd w:id="11"/>
  <w:p w14:paraId="32A2DFF2" w14:textId="2525F91B" w:rsidR="00AB1633" w:rsidRDefault="00AB1633" w:rsidP="00AB1633">
    <w:pPr>
      <w:pStyle w:val="Encabezado"/>
      <w:jc w:val="right"/>
    </w:pPr>
  </w:p>
  <w:p w14:paraId="2D76197D" w14:textId="307C205F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1A"/>
    <w:rsid w:val="00007CE4"/>
    <w:rsid w:val="00031A64"/>
    <w:rsid w:val="00037905"/>
    <w:rsid w:val="00080A00"/>
    <w:rsid w:val="000B14E8"/>
    <w:rsid w:val="000B29FA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36B18"/>
    <w:rsid w:val="004550F0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E2C9C"/>
    <w:rsid w:val="004F22E5"/>
    <w:rsid w:val="004F6AD0"/>
    <w:rsid w:val="00502A26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076F4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161E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4B4D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4819CF"/>
  <w14:defaultImageDpi w14:val="300"/>
  <w15:docId w15:val="{41FEA99A-FF19-4588-9A05-CAA68255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BF407-4653-42A2-BE20-ED71F1AD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1</Pages>
  <Words>218</Words>
  <Characters>3087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3</cp:revision>
  <cp:lastPrinted>2014-04-22T09:56:00Z</cp:lastPrinted>
  <dcterms:created xsi:type="dcterms:W3CDTF">2019-06-27T08:48:00Z</dcterms:created>
  <dcterms:modified xsi:type="dcterms:W3CDTF">2019-06-27T08:48:00Z</dcterms:modified>
</cp:coreProperties>
</file>