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68F01740" w:rsidR="00FF6E2C" w:rsidRDefault="00FF6E2C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Pr="00FF6E2C">
                    <w:rPr>
                      <w:b/>
                      <w:spacing w:val="-2"/>
                      <w:sz w:val="36"/>
                    </w:rPr>
                    <w:t>201</w:t>
                  </w:r>
                  <w:r w:rsidR="00436B18">
                    <w:rPr>
                      <w:b/>
                      <w:spacing w:val="-2"/>
                      <w:sz w:val="36"/>
                    </w:rPr>
                    <w:t>8</w:t>
                  </w:r>
                  <w:r w:rsidR="009F34C4">
                    <w:rPr>
                      <w:b/>
                      <w:spacing w:val="-2"/>
                      <w:sz w:val="36"/>
                    </w:rPr>
                    <w:t>-2019</w:t>
                  </w:r>
                  <w:r w:rsidR="00436B18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  <w:bookmarkStart w:id="0" w:name="_GoBack"/>
        <w:bookmarkEnd w:id="0"/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03F7C462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desproteger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22201" w:rsidRPr="00977EF3" w14:paraId="2222AE2A" w14:textId="77777777" w:rsidTr="00922201">
        <w:trPr>
          <w:trHeight w:val="192"/>
        </w:trPr>
        <w:tc>
          <w:tcPr>
            <w:tcW w:w="5812" w:type="dxa"/>
          </w:tcPr>
          <w:p w14:paraId="084B6BB3" w14:textId="5C481223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Examen Europeo de Hematología (EHA European Heamatology Exam) </w:t>
            </w:r>
          </w:p>
        </w:tc>
        <w:tc>
          <w:tcPr>
            <w:tcW w:w="1134" w:type="dxa"/>
          </w:tcPr>
          <w:p w14:paraId="506F76E3" w14:textId="663D2C72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Aprobado</w:t>
            </w:r>
          </w:p>
        </w:tc>
        <w:tc>
          <w:tcPr>
            <w:tcW w:w="1418" w:type="dxa"/>
          </w:tcPr>
          <w:p w14:paraId="5F30B988" w14:textId="14DE60D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1"/>
            <w:r>
              <w:rPr>
                <w:b/>
                <w:sz w:val="16"/>
                <w:szCs w:val="16"/>
              </w:rPr>
              <w:instrText xml:space="preserve"> FORMCHECKBOX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1134" w:type="dxa"/>
          </w:tcPr>
          <w:p w14:paraId="6B4A72CA" w14:textId="40F9A3F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illa2"/>
            <w:r>
              <w:rPr>
                <w:b/>
                <w:sz w:val="16"/>
                <w:szCs w:val="16"/>
              </w:rPr>
              <w:instrText xml:space="preserve"> FORMCHECKBOX </w:instrTex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  <w:fldChar w:fldCharType="end"/>
            </w:r>
            <w:bookmarkEnd w:id="4"/>
          </w:p>
        </w:tc>
      </w:tr>
    </w:tbl>
    <w:p w14:paraId="1C199435" w14:textId="77777777" w:rsidR="00922201" w:rsidRDefault="00922201" w:rsidP="00922201">
      <w:pPr>
        <w:pStyle w:val="Vietas3"/>
        <w:numPr>
          <w:ilvl w:val="0"/>
          <w:numId w:val="0"/>
        </w:numPr>
        <w:spacing w:before="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6EB65E3C" w14:textId="5A36A63F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6" w:name="Listadesplegable1"/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418" w:type="dxa"/>
          </w:tcPr>
          <w:p w14:paraId="4619DFC5" w14:textId="4C26618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7" w:name="Listadesplegable2"/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6F3A955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1E707DC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63BB26D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122011B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2DB8E544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1EF163E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2884632" w:rsidR="00A776DA" w:rsidRPr="00B24D0F" w:rsidRDefault="0090502C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3F7D5D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9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9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18633D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321B08EC" w:rsidR="00A776DA" w:rsidRPr="00B24D0F" w:rsidRDefault="004E2C9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957531">
        <w:trPr>
          <w:trHeight w:val="191"/>
        </w:trPr>
        <w:tc>
          <w:tcPr>
            <w:tcW w:w="5745" w:type="dxa"/>
          </w:tcPr>
          <w:p w14:paraId="59862582" w14:textId="59E6757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67EC5C5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7D6311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957531">
        <w:trPr>
          <w:trHeight w:val="205"/>
        </w:trPr>
        <w:tc>
          <w:tcPr>
            <w:tcW w:w="5745" w:type="dxa"/>
          </w:tcPr>
          <w:p w14:paraId="5520EBC9" w14:textId="079DA86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7D165E1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430AD2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042A9F7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6208C2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66092F8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023752E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2E2D022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1B48F56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5532CE1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566C217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428B8BD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115CE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DE88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725ECC2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0F12215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1825B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EC8567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5E7B1D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372413BF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399658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28D2FA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70C04D8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Pr="00922201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  <w:rPr>
          <w:sz w:val="10"/>
        </w:rPr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57531" w14:paraId="2C92E317" w14:textId="77777777" w:rsidTr="00957531">
        <w:tc>
          <w:tcPr>
            <w:tcW w:w="5812" w:type="dxa"/>
          </w:tcPr>
          <w:p w14:paraId="28DEACCF" w14:textId="687374FB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Actividades SEHH</w:t>
            </w:r>
          </w:p>
        </w:tc>
        <w:tc>
          <w:tcPr>
            <w:tcW w:w="1134" w:type="dxa"/>
          </w:tcPr>
          <w:p w14:paraId="01985101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4B6831A2" w14:textId="53C35D8A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</w:tcPr>
          <w:p w14:paraId="7744FC6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957531" w14:paraId="634500DB" w14:textId="77777777" w:rsidTr="00957531">
        <w:tc>
          <w:tcPr>
            <w:tcW w:w="5812" w:type="dxa"/>
          </w:tcPr>
          <w:p w14:paraId="1A1EB8B5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0B8F1" w14:textId="68C5569F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BE3D070" w14:textId="08790EC4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DC03F3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17B8189" w14:textId="77777777" w:rsidTr="00957531">
        <w:tc>
          <w:tcPr>
            <w:tcW w:w="5812" w:type="dxa"/>
          </w:tcPr>
          <w:p w14:paraId="693ECB64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90DA282" w14:textId="2F8BF7BF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B200D47" w14:textId="146DA5F8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AA0B2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D5B3784" w14:textId="77777777" w:rsidTr="00957531">
        <w:tc>
          <w:tcPr>
            <w:tcW w:w="5812" w:type="dxa"/>
          </w:tcPr>
          <w:p w14:paraId="7A25237B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DCF2728" w14:textId="7CEF71F2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F1E307B" w14:textId="79F47836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43697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1B6EFCD8" w14:textId="77777777" w:rsidTr="00957531">
        <w:tc>
          <w:tcPr>
            <w:tcW w:w="5812" w:type="dxa"/>
            <w:tcBorders>
              <w:bottom w:val="single" w:sz="4" w:space="0" w:color="auto"/>
            </w:tcBorders>
          </w:tcPr>
          <w:p w14:paraId="7F6D88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70C99" w14:textId="56D2D398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4B0527" w14:textId="7DFBE737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4116C2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04B8456" w14:textId="77777777" w:rsidTr="0095753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6BA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8CC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579C9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4DFF64" w14:textId="77777777" w:rsidR="00957531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1CE7802" w14:textId="77777777" w:rsidR="00957531" w:rsidRDefault="00957531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51"/>
        <w:gridCol w:w="2432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10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10"/>
          </w:p>
        </w:tc>
      </w:tr>
    </w:tbl>
    <w:p w14:paraId="59A9AA2E" w14:textId="3C9DF1F7" w:rsidR="00204016" w:rsidRPr="004E2C9C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sectPr w:rsidR="00204016" w:rsidRPr="004E2C9C" w:rsidSect="004739D4">
      <w:headerReference w:type="default" r:id="rId9"/>
      <w:footerReference w:type="default" r:id="rId10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31A44" w14:textId="77777777" w:rsidR="00AB1633" w:rsidRDefault="00AB1633" w:rsidP="00784E66">
      <w:r>
        <w:separator/>
      </w:r>
    </w:p>
  </w:endnote>
  <w:endnote w:type="continuationSeparator" w:id="0">
    <w:p w14:paraId="6C7FD9AB" w14:textId="77777777" w:rsidR="00AB1633" w:rsidRDefault="00AB16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pple Symbols">
    <w:altName w:val="Times New Roman"/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9288E" w14:textId="6DD25C8B" w:rsidR="00AB1633" w:rsidRDefault="00AB1633" w:rsidP="004E2C9C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p w14:paraId="3A35219B" w14:textId="77777777" w:rsidR="00AB1633" w:rsidRPr="004E2C9C" w:rsidRDefault="00AB1633" w:rsidP="004E2C9C">
    <w:pPr>
      <w:pStyle w:val="Piedepgina"/>
      <w:jc w:val="center"/>
      <w:rPr>
        <w:rFonts w:ascii="Times New Roman" w:hAnsi="Times New Roman" w:cs="Times New Roman"/>
        <w:i/>
        <w:color w:val="00B0F0"/>
        <w:sz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B3842" w14:textId="77777777" w:rsidR="00AB1633" w:rsidRDefault="00AB1633" w:rsidP="00784E66">
      <w:r>
        <w:separator/>
      </w:r>
    </w:p>
  </w:footnote>
  <w:footnote w:type="continuationSeparator" w:id="0">
    <w:p w14:paraId="3E6AA89B" w14:textId="77777777" w:rsidR="00AB1633" w:rsidRDefault="00AB16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B720A" w14:textId="4C261F60" w:rsidR="00AB1633" w:rsidRDefault="009C379D" w:rsidP="009C379D">
    <w:pPr>
      <w:pStyle w:val="Encabezado"/>
      <w:jc w:val="right"/>
      <w:rPr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E1FF4F8" wp14:editId="0FEC03B2">
          <wp:simplePos x="0" y="0"/>
          <wp:positionH relativeFrom="column">
            <wp:posOffset>-114300</wp:posOffset>
          </wp:positionH>
          <wp:positionV relativeFrom="paragraph">
            <wp:posOffset>93345</wp:posOffset>
          </wp:positionV>
          <wp:extent cx="1856105" cy="477520"/>
          <wp:effectExtent l="0" t="0" r="0" b="5080"/>
          <wp:wrapNone/>
          <wp:docPr id="1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62336" behindDoc="0" locked="0" layoutInCell="1" allowOverlap="1" wp14:anchorId="7E72FDD8" wp14:editId="71EE0FA6">
          <wp:simplePos x="0" y="0"/>
          <wp:positionH relativeFrom="column">
            <wp:posOffset>4686300</wp:posOffset>
          </wp:positionH>
          <wp:positionV relativeFrom="paragraph">
            <wp:posOffset>-635</wp:posOffset>
          </wp:positionV>
          <wp:extent cx="965200" cy="196215"/>
          <wp:effectExtent l="0" t="0" r="0" b="6985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6D8E81E2" w:rsidR="00AB1633" w:rsidRDefault="009C379D" w:rsidP="00AB1633">
    <w:pPr>
      <w:pStyle w:val="Encabezado"/>
      <w:jc w:val="right"/>
    </w:pPr>
    <w:r w:rsidRPr="00AB1633">
      <w:drawing>
        <wp:anchor distT="0" distB="0" distL="114300" distR="114300" simplePos="0" relativeHeight="251663360" behindDoc="0" locked="0" layoutInCell="1" allowOverlap="1" wp14:anchorId="477FFB52" wp14:editId="6983ED76">
          <wp:simplePos x="0" y="0"/>
          <wp:positionH relativeFrom="column">
            <wp:posOffset>4686300</wp:posOffset>
          </wp:positionH>
          <wp:positionV relativeFrom="paragraph">
            <wp:posOffset>78105</wp:posOffset>
          </wp:positionV>
          <wp:extent cx="1398270" cy="241300"/>
          <wp:effectExtent l="0" t="0" r="0" b="1270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785E3AF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571500"/>
              <wp:effectExtent l="0" t="0" r="0" b="1270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AB1633" w:rsidRPr="009C379D" w:rsidRDefault="00AB1633" w:rsidP="009C379D">
                          <w:pPr>
                            <w:spacing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" filled="f" stroked="f">
              <v:textbox>
                <w:txbxContent>
                  <w:p w14:paraId="1DD3548D" w14:textId="77777777" w:rsidR="00AB1633" w:rsidRPr="009C379D" w:rsidRDefault="00AB1633" w:rsidP="009C379D">
                    <w:pPr>
                      <w:spacing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4155F3F7" w:rsidR="00AB1633" w:rsidRPr="0059164E" w:rsidRDefault="00AB1633" w:rsidP="00FF6E2C">
    <w:pPr>
      <w:pStyle w:val="Encabezado"/>
    </w:pP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6"/>
  <w:proofState w:spelling="clean" w:grammar="clean"/>
  <w:attachedTemplate r:id="rId1"/>
  <w:trackRevisions/>
  <w:documentProtection w:edit="trackedChanges" w:enforcement="1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13364"/>
    <w:rsid w:val="00227A1A"/>
    <w:rsid w:val="002668D6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36B1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E2C9C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7531"/>
    <w:rsid w:val="00965546"/>
    <w:rsid w:val="00977EF3"/>
    <w:rsid w:val="009A07A4"/>
    <w:rsid w:val="009C379D"/>
    <w:rsid w:val="009D241F"/>
    <w:rsid w:val="009F34C4"/>
    <w:rsid w:val="009F4F6C"/>
    <w:rsid w:val="009F7160"/>
    <w:rsid w:val="00A53BA2"/>
    <w:rsid w:val="00A57455"/>
    <w:rsid w:val="00A776DA"/>
    <w:rsid w:val="00AA7B8B"/>
    <w:rsid w:val="00AB0A06"/>
    <w:rsid w:val="00AB1633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161E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4B4D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48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E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decuerpo">
    <w:name w:val="Body Text"/>
    <w:basedOn w:val="Normal"/>
    <w:link w:val="Textodecuerpo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decuerpo">
    <w:name w:val="Body Text Indent"/>
    <w:basedOn w:val="Normal"/>
    <w:link w:val="Sangradetdecuerpo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E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decuerpo">
    <w:name w:val="Body Text"/>
    <w:basedOn w:val="Normal"/>
    <w:link w:val="Textodecuerpo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decuerpo">
    <w:name w:val="Body Text Indent"/>
    <w:basedOn w:val="Normal"/>
    <w:link w:val="Sangradetdecuerpo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D6ADC9-453F-D748-837B-ED96F113F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\Program Files (x86)\Reference Manager 10\Cwyw\RM10Cwyw.dot</Template>
  <TotalTime>61</TotalTime>
  <Pages>1</Pages>
  <Words>497</Words>
  <Characters>2737</Characters>
  <Application>Microsoft Macintosh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Lola</cp:lastModifiedBy>
  <cp:revision>7</cp:revision>
  <cp:lastPrinted>2014-04-22T09:56:00Z</cp:lastPrinted>
  <dcterms:created xsi:type="dcterms:W3CDTF">2018-06-05T16:13:00Z</dcterms:created>
  <dcterms:modified xsi:type="dcterms:W3CDTF">2018-07-17T11:07:00Z</dcterms:modified>
</cp:coreProperties>
</file>