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bookmarkStart w:id="0" w:name="_GoBack" w:colFirst="0" w:colLast="0"/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1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2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3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3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7AD0D4C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ño1"/>
            <w:r w:rsidR="00366319">
              <w:rPr>
                <w:lang w:val="es-ES_tradnl"/>
              </w:rPr>
              <w:instrText xml:space="preserve"> FORMCHECKBOX </w:instrText>
            </w:r>
            <w:r w:rsidR="00A46BA5">
              <w:rPr>
                <w:lang w:val="es-ES_tradnl"/>
              </w:rPr>
            </w:r>
            <w:r w:rsidR="00A46BA5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4"/>
            <w:r w:rsidRPr="00507459">
              <w:rPr>
                <w:lang w:val="es-ES_tradnl"/>
              </w:rPr>
              <w:tab/>
            </w:r>
            <w:r w:rsidR="004F22E5">
              <w:rPr>
                <w:lang w:val="es-ES_tradnl"/>
              </w:rPr>
              <w:tab/>
            </w:r>
            <w:r w:rsidRPr="00507459">
              <w:rPr>
                <w:lang w:val="es-ES_tradnl"/>
              </w:rPr>
              <w:t xml:space="preserve">2 años </w:t>
            </w:r>
            <w:r w:rsidR="004F22E5">
              <w:rPr>
                <w:lang w:val="es-ES_tradnl"/>
              </w:rPr>
              <w:fldChar w:fldCharType="begin">
                <w:ffData>
                  <w:name w:val="Año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Años2"/>
            <w:r w:rsidR="004F22E5">
              <w:rPr>
                <w:lang w:val="es-ES_tradnl"/>
              </w:rPr>
              <w:instrText xml:space="preserve"> FORMCHECKBOX </w:instrText>
            </w:r>
            <w:r w:rsidR="00A46BA5">
              <w:rPr>
                <w:lang w:val="es-ES_tradnl"/>
              </w:rPr>
            </w:r>
            <w:r w:rsidR="00A46BA5">
              <w:rPr>
                <w:lang w:val="es-ES_tradnl"/>
              </w:rPr>
              <w:fldChar w:fldCharType="separate"/>
            </w:r>
            <w:r w:rsidR="004F22E5">
              <w:rPr>
                <w:lang w:val="es-ES_tradnl"/>
              </w:rPr>
              <w:fldChar w:fldCharType="end"/>
            </w:r>
            <w:bookmarkEnd w:id="5"/>
          </w:p>
        </w:tc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6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6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7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8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bookmarkEnd w:id="0"/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default" r:id="rId8"/>
          <w:footerReference w:type="default" r:id="rId9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62CF5B9D" w:rsidR="00D45E1A" w:rsidRPr="00507459" w:rsidRDefault="00D45E1A" w:rsidP="00C56D8B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C56D8B">
              <w:rPr>
                <w:lang w:val="es-ES_tradnl"/>
              </w:rPr>
              <w:t>. R</w:t>
            </w:r>
            <w:r w:rsidR="00507459">
              <w:rPr>
                <w:lang w:val="es-ES_tradnl"/>
              </w:rPr>
              <w:t>eferencias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9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9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0"/>
          <w:footerReference w:type="default" r:id="rId11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47FA931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C56D8B">
              <w:rPr>
                <w:lang w:val="es-ES_tradnl"/>
              </w:rPr>
              <w:t>Ámbito de estudio, hipótesis y o</w:t>
            </w:r>
            <w:r w:rsidR="00666A25" w:rsidRPr="00507459">
              <w:rPr>
                <w:lang w:val="es-ES_tradnl"/>
              </w:rPr>
              <w:t>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10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11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2"/>
          <w:footerReference w:type="default" r:id="rId13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2E9B943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2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4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0B752C5D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3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15"/>
          <w:footerReference w:type="default" r:id="rId16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2933AA5A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4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7"/>
          <w:footerReference w:type="default" r:id="rId18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3E1B0BDF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5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5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6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6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19"/>
          <w:footerReference w:type="default" r:id="rId20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2EA3474C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587C87FA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adecuadamente en medios, reactivos y servicios necesarios)</w:t>
            </w:r>
            <w:r w:rsidR="00C56D8B">
              <w:rPr>
                <w:lang w:val="es-ES_tradnl"/>
              </w:rPr>
              <w:t>.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7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8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8"/>
          </w:p>
        </w:tc>
      </w:tr>
      <w:bookmarkEnd w:id="17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1"/>
      <w:footerReference w:type="default" r:id="rId22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ACA2E1" w14:textId="77777777" w:rsidR="008644A3" w:rsidRDefault="008644A3" w:rsidP="00784E66">
      <w:r>
        <w:separator/>
      </w:r>
    </w:p>
  </w:endnote>
  <w:endnote w:type="continuationSeparator" w:id="0">
    <w:p w14:paraId="6B04A022" w14:textId="77777777" w:rsidR="008644A3" w:rsidRDefault="008644A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1B7E9" w14:textId="55385F3C" w:rsidR="004F22E5" w:rsidRPr="00784E66" w:rsidRDefault="004F22E5" w:rsidP="0083733A">
    <w:pPr>
      <w:pStyle w:val="Piedepagina"/>
    </w:pPr>
    <w:r w:rsidRPr="00784E66">
      <w:t>Memoria de solicitud del proyecto de</w:t>
    </w:r>
    <w:r w:rsidR="00C56D8B">
      <w:t xml:space="preserve"> investigación: t</w:t>
    </w:r>
    <w:r w:rsidRPr="00784E66">
      <w:t>ítulo y resumen</w:t>
    </w:r>
    <w:r>
      <w:t>.</w:t>
    </w:r>
    <w:r>
      <w:tab/>
      <w:t>Máximo: 1 página</w:t>
    </w:r>
  </w:p>
  <w:p w14:paraId="3C192D94" w14:textId="2770781E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A46BA5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A46BA5">
      <w:rPr>
        <w:rFonts w:ascii="Arial Narrow" w:hAnsi="Arial Narrow"/>
        <w:noProof/>
        <w:color w:val="548DD4" w:themeColor="text2" w:themeTint="99"/>
      </w:rPr>
      <w:t>8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D3409" w14:textId="0D668E32" w:rsidR="004F22E5" w:rsidRDefault="004F22E5" w:rsidP="0083733A">
    <w:pPr>
      <w:pStyle w:val="Piedepagina"/>
    </w:pPr>
    <w:r>
      <w:t xml:space="preserve">Memoria de solicitud </w:t>
    </w:r>
    <w:r w:rsidR="00C56D8B">
      <w:t>del proyecto de investigación: a</w:t>
    </w:r>
    <w:r>
      <w:t>ntecedentes y estado actual del tema</w:t>
    </w:r>
    <w:r>
      <w:tab/>
      <w:t>Máximo: 4 páginas</w:t>
    </w:r>
  </w:p>
  <w:p w14:paraId="5F320054" w14:textId="1D62D564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46BA5">
      <w:rPr>
        <w:noProof/>
      </w:rPr>
      <w:t>2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46BA5">
      <w:rPr>
        <w:noProof/>
      </w:rPr>
      <w:t>8</w:t>
    </w:r>
    <w:r w:rsidR="0036631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C765F" w14:textId="1FEEFD48" w:rsidR="004F22E5" w:rsidRPr="0083733A" w:rsidRDefault="004F22E5" w:rsidP="0083733A">
    <w:pPr>
      <w:pStyle w:val="Piedepagina"/>
    </w:pPr>
    <w:r>
      <w:t xml:space="preserve">Memoria de solicitud </w:t>
    </w:r>
    <w:r w:rsidR="00C56D8B">
      <w:t>del proyecto de investigación: ámbito de estudio, hipótesis y o</w:t>
    </w:r>
    <w:r>
      <w:t xml:space="preserve">bjetivos. </w:t>
    </w:r>
    <w:r>
      <w:tab/>
      <w:t>Máximo: 1 página</w:t>
    </w:r>
  </w:p>
  <w:p w14:paraId="5365DB06" w14:textId="2068C7ED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46BA5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46BA5">
      <w:rPr>
        <w:noProof/>
      </w:rPr>
      <w:t>8</w:t>
    </w:r>
    <w:r w:rsidR="00366319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60A7F" w14:textId="32708FBF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m</w:t>
    </w:r>
    <w:r>
      <w:t>etodología</w:t>
    </w:r>
    <w:r>
      <w:tab/>
    </w:r>
    <w:r>
      <w:tab/>
      <w:t>Máximo: 4 páginas</w:t>
    </w:r>
  </w:p>
  <w:p w14:paraId="617D6CD2" w14:textId="780250EE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46BA5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46BA5">
      <w:rPr>
        <w:noProof/>
      </w:rPr>
      <w:t>8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DE228" w14:textId="66A3C3D8" w:rsidR="004F22E5" w:rsidRDefault="004F22E5" w:rsidP="005E7A65">
    <w:pPr>
      <w:pStyle w:val="Piedepagina"/>
    </w:pPr>
    <w:r>
      <w:t xml:space="preserve">Memoria de solicitud del proyecto de investigación: </w:t>
    </w:r>
    <w:r w:rsidR="00C56D8B">
      <w:t>plan de t</w:t>
    </w:r>
    <w:r>
      <w:t>rabajo</w:t>
    </w:r>
    <w:r>
      <w:tab/>
      <w:t>Máximo 2 páginas</w:t>
    </w:r>
  </w:p>
  <w:p w14:paraId="5D09FB6F" w14:textId="0F24624C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46BA5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46BA5">
      <w:rPr>
        <w:noProof/>
      </w:rPr>
      <w:t>8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7F95D" w14:textId="69A9C836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e</w:t>
    </w:r>
    <w:r>
      <w:t>xperiencia del equipo receptor</w:t>
    </w:r>
    <w:r>
      <w:tab/>
      <w:t>Máximo 1 página</w:t>
    </w:r>
  </w:p>
  <w:p w14:paraId="65261BEE" w14:textId="443A6AF1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46BA5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46BA5">
      <w:rPr>
        <w:noProof/>
      </w:rPr>
      <w:t>8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0E5BE" w14:textId="17F6E894" w:rsidR="004F22E5" w:rsidRDefault="004F22E5" w:rsidP="00AE5972">
    <w:pPr>
      <w:pStyle w:val="Piedepagina"/>
    </w:pPr>
    <w:r>
      <w:t xml:space="preserve">Memoria de solicitud </w:t>
    </w:r>
    <w:r w:rsidR="00C56D8B">
      <w:t>del proyecto de investigación: p</w:t>
    </w:r>
    <w:r>
      <w:t>lan de difusión y medios disponibles</w:t>
    </w:r>
    <w:r>
      <w:tab/>
      <w:t>Máximo: 1 página</w:t>
    </w:r>
  </w:p>
  <w:p w14:paraId="4C7A9ACA" w14:textId="25C91E5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46BA5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46BA5">
      <w:rPr>
        <w:noProof/>
      </w:rPr>
      <w:t>8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04DF9" w14:textId="762CF449" w:rsidR="004F22E5" w:rsidRDefault="004F22E5" w:rsidP="00507459">
    <w:pPr>
      <w:pStyle w:val="Piedepagina"/>
    </w:pPr>
    <w:r>
      <w:t xml:space="preserve">Memoria de solicitud </w:t>
    </w:r>
    <w:r w:rsidR="00C56D8B">
      <w:t>del proyecto de investigación: p</w:t>
    </w:r>
    <w:r>
      <w:t>resupuesto disponible</w:t>
    </w:r>
    <w:r>
      <w:tab/>
      <w:t>Máximo: 1 página</w:t>
    </w:r>
  </w:p>
  <w:p w14:paraId="6B8C2817" w14:textId="66E1B056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46BA5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46BA5">
      <w:rPr>
        <w:noProof/>
      </w:rPr>
      <w:t>8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F11315" w14:textId="77777777" w:rsidR="008644A3" w:rsidRDefault="008644A3" w:rsidP="00784E66">
      <w:r>
        <w:separator/>
      </w:r>
    </w:p>
  </w:footnote>
  <w:footnote w:type="continuationSeparator" w:id="0">
    <w:p w14:paraId="193F4270" w14:textId="77777777" w:rsidR="008644A3" w:rsidRDefault="008644A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A42802" w14:textId="70AC1637" w:rsidR="00CC672A" w:rsidRPr="00135ABF" w:rsidRDefault="00A46BA5" w:rsidP="00CC672A">
    <w:pPr>
      <w:pStyle w:val="Encabezado"/>
      <w:rPr>
        <w:b w:val="0"/>
      </w:rPr>
    </w:pPr>
    <w:r w:rsidRPr="00135ABF">
      <w:rPr>
        <w:b w:val="0"/>
        <w:noProof/>
      </w:rPr>
      <w:drawing>
        <wp:anchor distT="0" distB="185166" distL="126492" distR="127254" simplePos="0" relativeHeight="251677696" behindDoc="0" locked="0" layoutInCell="1" allowOverlap="1" wp14:anchorId="59615DDD" wp14:editId="6A2B8A89">
          <wp:simplePos x="0" y="0"/>
          <wp:positionH relativeFrom="column">
            <wp:posOffset>4878623</wp:posOffset>
          </wp:positionH>
          <wp:positionV relativeFrom="paragraph">
            <wp:posOffset>-139848</wp:posOffset>
          </wp:positionV>
          <wp:extent cx="1139760" cy="865505"/>
          <wp:effectExtent l="19050" t="0" r="22860" b="506095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0559" cy="873706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6D8B">
      <w:rPr>
        <w:b w:val="0"/>
        <w:noProof/>
      </w:rPr>
      <w:drawing>
        <wp:anchor distT="0" distB="0" distL="114300" distR="114300" simplePos="0" relativeHeight="251678720" behindDoc="0" locked="0" layoutInCell="1" allowOverlap="1" wp14:anchorId="66A7C7CC" wp14:editId="7960ADDA">
          <wp:simplePos x="0" y="0"/>
          <wp:positionH relativeFrom="column">
            <wp:posOffset>-168910</wp:posOffset>
          </wp:positionH>
          <wp:positionV relativeFrom="paragraph">
            <wp:posOffset>202565</wp:posOffset>
          </wp:positionV>
          <wp:extent cx="1979930" cy="566420"/>
          <wp:effectExtent l="0" t="0" r="1270" b="508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SEHH_Junio a Diciembre_2012\LOGOS y BANNER\LOGOS SEHH\LOGOSEHHALTAZUL 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C8CB" w14:textId="1DEF5D27" w:rsidR="00CC672A" w:rsidRPr="00135ABF" w:rsidRDefault="00CC672A" w:rsidP="00CC672A">
    <w:pPr>
      <w:pStyle w:val="Encabezado"/>
      <w:rPr>
        <w:b w:val="0"/>
      </w:rPr>
    </w:pPr>
    <w:r>
      <w:rPr>
        <w:b w:val="0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48CC75B" wp14:editId="33041912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635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CC75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43pt;margin-top:1.35pt;width:189pt;height:3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" filled="f" stroked="f">
              <v:path arrowok="t"/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16E6D529" w14:textId="2731FF7E" w:rsidR="00CC672A" w:rsidRPr="00135ABF" w:rsidRDefault="00CC672A" w:rsidP="00CC672A">
    <w:pPr>
      <w:pStyle w:val="Encabezado"/>
      <w:rPr>
        <w:b w:val="0"/>
      </w:rPr>
    </w:pPr>
  </w:p>
  <w:p w14:paraId="308C4F53" w14:textId="77777777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77777777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7777777" w:rsidR="00CC672A" w:rsidRPr="00930011" w:rsidRDefault="00CC672A" w:rsidP="00CC672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D155C" w14:textId="5E79E6E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72FAF09" wp14:editId="3EBA5E99">
          <wp:simplePos x="0" y="0"/>
          <wp:positionH relativeFrom="column">
            <wp:posOffset>5943600</wp:posOffset>
          </wp:positionH>
          <wp:positionV relativeFrom="paragraph">
            <wp:posOffset>69215</wp:posOffset>
          </wp:positionV>
          <wp:extent cx="345440" cy="386080"/>
          <wp:effectExtent l="0" t="0" r="10160" b="0"/>
          <wp:wrapNone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9788F" w14:textId="77777777" w:rsidR="004F22E5" w:rsidRDefault="004F22E5" w:rsidP="00784E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E9F18" w14:textId="63EF07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23B85" w14:textId="3258B091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8EDF3" w14:textId="234C388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E551F" w14:textId="5584C6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DD0EF" w14:textId="21E41ADC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1A"/>
    <w:rsid w:val="00007CE4"/>
    <w:rsid w:val="0002347E"/>
    <w:rsid w:val="00031A64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3702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33B36"/>
    <w:rsid w:val="00544914"/>
    <w:rsid w:val="00556233"/>
    <w:rsid w:val="00570AE3"/>
    <w:rsid w:val="0059128A"/>
    <w:rsid w:val="0059164E"/>
    <w:rsid w:val="005E7A65"/>
    <w:rsid w:val="005F533C"/>
    <w:rsid w:val="00666A25"/>
    <w:rsid w:val="0067373F"/>
    <w:rsid w:val="00686B82"/>
    <w:rsid w:val="00690A77"/>
    <w:rsid w:val="00691445"/>
    <w:rsid w:val="006925F3"/>
    <w:rsid w:val="0069773B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644A3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E4222"/>
    <w:rsid w:val="009F4F6C"/>
    <w:rsid w:val="009F7160"/>
    <w:rsid w:val="00A46BA5"/>
    <w:rsid w:val="00A53BA2"/>
    <w:rsid w:val="00A57455"/>
    <w:rsid w:val="00A67A76"/>
    <w:rsid w:val="00AA7B8B"/>
    <w:rsid w:val="00AB0A06"/>
    <w:rsid w:val="00AB633C"/>
    <w:rsid w:val="00AC4AFD"/>
    <w:rsid w:val="00AC70D2"/>
    <w:rsid w:val="00AE5972"/>
    <w:rsid w:val="00AF260D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56D8B"/>
    <w:rsid w:val="00C80DFE"/>
    <w:rsid w:val="00C8340B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176E1"/>
    <w:rsid w:val="00E273BA"/>
    <w:rsid w:val="00E3380E"/>
    <w:rsid w:val="00E33D2D"/>
    <w:rsid w:val="00E345ED"/>
    <w:rsid w:val="00E37683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E4819CF"/>
  <w14:defaultImageDpi w14:val="300"/>
  <w15:docId w15:val="{1EE69CF2-AFA8-4BD5-B1C3-99D06807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EB6662-B125-4CBA-BDC1-EDA6906A5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3</TotalTime>
  <Pages>8</Pages>
  <Words>182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Carmen González Díaz</cp:lastModifiedBy>
  <cp:revision>3</cp:revision>
  <cp:lastPrinted>2014-06-16T08:00:00Z</cp:lastPrinted>
  <dcterms:created xsi:type="dcterms:W3CDTF">2017-09-20T17:48:00Z</dcterms:created>
  <dcterms:modified xsi:type="dcterms:W3CDTF">2017-11-02T11:47:00Z</dcterms:modified>
</cp:coreProperties>
</file>