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392C4934" w:rsidR="00FF6E2C" w:rsidRDefault="00DF650B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53CDF">
                    <w:rPr>
                      <w:b/>
                      <w:sz w:val="40"/>
                    </w:rPr>
                    <w:t>Beca</w:t>
                  </w:r>
                  <w:r>
                    <w:rPr>
                      <w:b/>
                      <w:sz w:val="40"/>
                    </w:rPr>
                    <w:t>s</w:t>
                  </w:r>
                  <w:r w:rsidRPr="00953CDF"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FEHH-CRIS</w:t>
                  </w:r>
                  <w:r w:rsidR="00DA393F">
                    <w:rPr>
                      <w:b/>
                      <w:sz w:val="40"/>
                    </w:rPr>
                    <w:t xml:space="preserve"> contra el cáncer</w:t>
                  </w:r>
                  <w:r>
                    <w:rPr>
                      <w:b/>
                      <w:sz w:val="40"/>
                    </w:rPr>
                    <w:t xml:space="preserve"> para estancias de investigación en el extranjero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4FDF83E" w:rsidR="00F51C20" w:rsidRPr="00ED457D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0"/>
          <w:szCs w:val="30"/>
          <w:lang w:eastAsia="es-ES"/>
        </w:rPr>
      </w:pPr>
      <w:r w:rsidRPr="00ED457D">
        <w:rPr>
          <w:b/>
          <w:color w:val="548DD4" w:themeColor="text2" w:themeTint="99"/>
          <w:sz w:val="30"/>
          <w:szCs w:val="30"/>
          <w:lang w:eastAsia="es-ES"/>
        </w:rPr>
        <w:t>Modelo de autoevaluación de</w:t>
      </w:r>
      <w:r w:rsidR="00ED457D" w:rsidRPr="00ED457D">
        <w:rPr>
          <w:b/>
          <w:color w:val="548DD4" w:themeColor="text2" w:themeTint="99"/>
          <w:sz w:val="30"/>
          <w:szCs w:val="30"/>
          <w:lang w:eastAsia="es-ES"/>
        </w:rPr>
        <w:t>l</w:t>
      </w:r>
      <w:r w:rsidRPr="00ED457D">
        <w:rPr>
          <w:b/>
          <w:color w:val="548DD4" w:themeColor="text2" w:themeTint="99"/>
          <w:sz w:val="30"/>
          <w:szCs w:val="30"/>
          <w:lang w:eastAsia="es-ES"/>
        </w:rPr>
        <w:t xml:space="preserve"> </w:t>
      </w:r>
      <w:r w:rsidR="00B13941" w:rsidRPr="00ED457D">
        <w:rPr>
          <w:b/>
          <w:color w:val="548DD4" w:themeColor="text2" w:themeTint="99"/>
          <w:sz w:val="30"/>
          <w:szCs w:val="30"/>
          <w:lang w:eastAsia="es-ES"/>
        </w:rPr>
        <w:t xml:space="preserve">grupo de </w:t>
      </w:r>
      <w:r w:rsidR="003D29BA" w:rsidRPr="00ED457D">
        <w:rPr>
          <w:b/>
          <w:color w:val="548DD4" w:themeColor="text2" w:themeTint="99"/>
          <w:sz w:val="30"/>
          <w:szCs w:val="30"/>
          <w:lang w:eastAsia="es-ES"/>
        </w:rPr>
        <w:t>investigación</w:t>
      </w:r>
      <w:r w:rsidR="00B13941" w:rsidRPr="00ED457D">
        <w:rPr>
          <w:b/>
          <w:color w:val="548DD4" w:themeColor="text2" w:themeTint="99"/>
          <w:sz w:val="30"/>
          <w:szCs w:val="30"/>
          <w:lang w:eastAsia="es-ES"/>
        </w:rPr>
        <w:t xml:space="preserve"> receptor</w:t>
      </w:r>
    </w:p>
    <w:p w14:paraId="5BD0C87B" w14:textId="2FCD1479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</w:t>
      </w:r>
      <w:r w:rsidR="004E0E2E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43F2FA24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p w14:paraId="5B7300BB" w14:textId="0EC05B39" w:rsidR="00ED457D" w:rsidRDefault="00767E30" w:rsidP="004E2C9C">
      <w:pPr>
        <w:pStyle w:val="Vietas3"/>
        <w:numPr>
          <w:ilvl w:val="0"/>
          <w:numId w:val="0"/>
        </w:numPr>
        <w:spacing w:before="0"/>
        <w:ind w:left="425"/>
        <w:rPr>
          <w:b/>
          <w:bCs/>
          <w:color w:val="0070C0"/>
          <w:sz w:val="20"/>
        </w:rPr>
      </w:pPr>
      <w:bookmarkStart w:id="2" w:name="_Hlk107397428"/>
      <w:r w:rsidRPr="00767E30">
        <w:rPr>
          <w:b/>
          <w:bCs/>
          <w:color w:val="0070C0"/>
          <w:sz w:val="20"/>
        </w:rPr>
        <w:t xml:space="preserve">Valoración del grupo de investigación receptor del candidato: </w:t>
      </w:r>
      <w:r>
        <w:rPr>
          <w:b/>
          <w:bCs/>
          <w:color w:val="0070C0"/>
          <w:sz w:val="20"/>
        </w:rPr>
        <w:t>Máximo 30 puntos</w:t>
      </w:r>
    </w:p>
    <w:bookmarkEnd w:id="2"/>
    <w:p w14:paraId="0478477E" w14:textId="77777777" w:rsidR="00767E30" w:rsidRPr="00767E30" w:rsidRDefault="00767E30" w:rsidP="004E2C9C">
      <w:pPr>
        <w:pStyle w:val="Vietas3"/>
        <w:numPr>
          <w:ilvl w:val="0"/>
          <w:numId w:val="0"/>
        </w:numPr>
        <w:spacing w:before="0"/>
        <w:ind w:left="425"/>
        <w:rPr>
          <w:b/>
          <w:bCs/>
          <w:color w:val="0070C0"/>
          <w:sz w:val="20"/>
        </w:rPr>
      </w:pPr>
    </w:p>
    <w:p w14:paraId="24DFC9C4" w14:textId="7F671E4A" w:rsidR="00ED457D" w:rsidRDefault="00166FB0" w:rsidP="00BF5603">
      <w:pPr>
        <w:pStyle w:val="Vietas3"/>
        <w:numPr>
          <w:ilvl w:val="0"/>
          <w:numId w:val="0"/>
        </w:numPr>
        <w:spacing w:before="0"/>
        <w:rPr>
          <w:b/>
          <w:bCs/>
        </w:rPr>
      </w:pPr>
      <w:bookmarkStart w:id="3" w:name="_Hlk106898383"/>
      <w:r w:rsidRPr="00166FB0">
        <w:rPr>
          <w:b/>
          <w:bCs/>
        </w:rPr>
        <w:t>Historial científico de los grupos (últimos 6 años) en relación con la temática del proyecto: hasta 10 puntos</w:t>
      </w:r>
    </w:p>
    <w:p w14:paraId="314DB991" w14:textId="77777777" w:rsidR="00ED457D" w:rsidRPr="00206B29" w:rsidRDefault="00ED457D" w:rsidP="00BF5603">
      <w:pPr>
        <w:pStyle w:val="Vietas3"/>
        <w:numPr>
          <w:ilvl w:val="0"/>
          <w:numId w:val="0"/>
        </w:numPr>
        <w:spacing w:before="0"/>
        <w:rPr>
          <w:b/>
          <w:bCs/>
        </w:rPr>
      </w:pPr>
    </w:p>
    <w:tbl>
      <w:tblPr>
        <w:tblStyle w:val="Tablaconcuadrcula"/>
        <w:tblW w:w="95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1275"/>
        <w:gridCol w:w="992"/>
        <w:gridCol w:w="1276"/>
        <w:gridCol w:w="992"/>
      </w:tblGrid>
      <w:tr w:rsidR="00767E30" w:rsidRPr="00977EF3" w14:paraId="10DA3721" w14:textId="1491D9C0" w:rsidTr="00A92745">
        <w:tc>
          <w:tcPr>
            <w:tcW w:w="4990" w:type="dxa"/>
          </w:tcPr>
          <w:bookmarkEnd w:id="3"/>
          <w:p w14:paraId="4F7524C8" w14:textId="617D7B79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Proyectos</w:t>
            </w:r>
          </w:p>
        </w:tc>
        <w:tc>
          <w:tcPr>
            <w:tcW w:w="1275" w:type="dxa"/>
          </w:tcPr>
          <w:p w14:paraId="3576C822" w14:textId="5C321A10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Internacional</w:t>
            </w:r>
          </w:p>
        </w:tc>
        <w:tc>
          <w:tcPr>
            <w:tcW w:w="992" w:type="dxa"/>
          </w:tcPr>
          <w:p w14:paraId="5C10F029" w14:textId="5882B69D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nacional</w:t>
            </w:r>
          </w:p>
        </w:tc>
        <w:tc>
          <w:tcPr>
            <w:tcW w:w="1276" w:type="dxa"/>
          </w:tcPr>
          <w:p w14:paraId="675CA894" w14:textId="1E77A659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autonómico</w:t>
            </w:r>
          </w:p>
        </w:tc>
        <w:tc>
          <w:tcPr>
            <w:tcW w:w="992" w:type="dxa"/>
          </w:tcPr>
          <w:p w14:paraId="3A5B5F63" w14:textId="34888360" w:rsidR="00767E30" w:rsidRPr="00977EF3" w:rsidRDefault="00767E30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767E30" w14:paraId="654A1BFB" w14:textId="68C1DFDD" w:rsidTr="00A92745">
        <w:tc>
          <w:tcPr>
            <w:tcW w:w="4990" w:type="dxa"/>
          </w:tcPr>
          <w:p w14:paraId="1E81A57D" w14:textId="498C03AB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275" w:type="dxa"/>
          </w:tcPr>
          <w:p w14:paraId="7DB823BF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EB65E3C" w14:textId="28E89566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5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276" w:type="dxa"/>
          </w:tcPr>
          <w:p w14:paraId="4619DFC5" w14:textId="4C26618A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6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992" w:type="dxa"/>
          </w:tcPr>
          <w:p w14:paraId="70B60D08" w14:textId="18D39B2F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  <w:tr w:rsidR="00767E30" w14:paraId="07DA69E8" w14:textId="4BB885D9" w:rsidTr="00A92745">
        <w:tc>
          <w:tcPr>
            <w:tcW w:w="4990" w:type="dxa"/>
          </w:tcPr>
          <w:p w14:paraId="67205382" w14:textId="07D40437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6A7D79A7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E308E92" w14:textId="1C405159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01E0C5C6" w14:textId="1E707DC2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00F3A93B" w14:textId="441D58B8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0FA43BB9" w14:textId="5ABBBB4E" w:rsidTr="00A92745">
        <w:tc>
          <w:tcPr>
            <w:tcW w:w="4990" w:type="dxa"/>
          </w:tcPr>
          <w:p w14:paraId="611DAE37" w14:textId="6BB27065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20F26040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AB15204" w14:textId="6AB0EFF4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D0002AC" w14:textId="122011BE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F0D8888" w14:textId="6B6A28BC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27ED3154" w14:textId="3629967D" w:rsidTr="00A92745">
        <w:tc>
          <w:tcPr>
            <w:tcW w:w="4990" w:type="dxa"/>
          </w:tcPr>
          <w:p w14:paraId="45C1DB2E" w14:textId="5E87F24A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30CF8EB8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9024A67" w14:textId="0D632D5A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78E285C3" w14:textId="1EF163EA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747F0995" w14:textId="6961AAD3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59C9A69D" w14:textId="47288124" w:rsidTr="00A92745">
        <w:tc>
          <w:tcPr>
            <w:tcW w:w="4990" w:type="dxa"/>
            <w:tcBorders>
              <w:bottom w:val="single" w:sz="4" w:space="0" w:color="auto"/>
            </w:tcBorders>
          </w:tcPr>
          <w:p w14:paraId="43B6AE76" w14:textId="2066FA58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53B5854" w14:textId="77777777" w:rsidR="00767E30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4FC872" w14:textId="25A2E517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4A36344" w14:textId="3F7D5D6E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77EF1F36" w14:textId="4F13CEEA" w:rsidR="00767E30" w:rsidRPr="00B24D0F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67E30" w14:paraId="6F9A429F" w14:textId="77777777" w:rsidTr="00A92745">
        <w:tc>
          <w:tcPr>
            <w:tcW w:w="4990" w:type="dxa"/>
            <w:tcBorders>
              <w:left w:val="nil"/>
              <w:bottom w:val="nil"/>
              <w:right w:val="nil"/>
            </w:tcBorders>
          </w:tcPr>
          <w:p w14:paraId="34F281F3" w14:textId="77777777" w:rsidR="00767E30" w:rsidRPr="00B24D0F" w:rsidRDefault="00767E30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3FF24113" w14:textId="77777777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5670278F" w14:textId="00B87878" w:rsidR="00767E30" w:rsidRPr="00B24D0F" w:rsidRDefault="00767E30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14:paraId="27AA8273" w14:textId="0BFAC3ED" w:rsidR="00767E30" w:rsidRPr="00B24D0F" w:rsidRDefault="00767E30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8" w:name="Texto7"/>
        <w:tc>
          <w:tcPr>
            <w:tcW w:w="992" w:type="dxa"/>
          </w:tcPr>
          <w:p w14:paraId="535B4606" w14:textId="26B018E5" w:rsidR="00767E30" w:rsidRDefault="00767E30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</w:tbl>
    <w:p w14:paraId="5B40B9C7" w14:textId="77777777" w:rsidR="00204016" w:rsidRDefault="00204016" w:rsidP="00BF5603">
      <w:pPr>
        <w:pStyle w:val="Vietas3"/>
        <w:numPr>
          <w:ilvl w:val="0"/>
          <w:numId w:val="0"/>
        </w:numPr>
        <w:spacing w:before="0"/>
        <w:ind w:left="743"/>
      </w:pPr>
    </w:p>
    <w:tbl>
      <w:tblPr>
        <w:tblStyle w:val="Tablaconcuadrcula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1275"/>
        <w:gridCol w:w="993"/>
        <w:gridCol w:w="1280"/>
        <w:gridCol w:w="988"/>
      </w:tblGrid>
      <w:tr w:rsidR="001A4C72" w:rsidRPr="00977EF3" w14:paraId="43D95E7A" w14:textId="77777777" w:rsidTr="00A92745">
        <w:trPr>
          <w:trHeight w:val="235"/>
        </w:trPr>
        <w:tc>
          <w:tcPr>
            <w:tcW w:w="4990" w:type="dxa"/>
          </w:tcPr>
          <w:p w14:paraId="47FBBEEF" w14:textId="7157C96D" w:rsidR="001A4C72" w:rsidRPr="00977EF3" w:rsidRDefault="001A4C72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</w:t>
            </w:r>
          </w:p>
        </w:tc>
        <w:tc>
          <w:tcPr>
            <w:tcW w:w="1275" w:type="dxa"/>
          </w:tcPr>
          <w:p w14:paraId="6A725D16" w14:textId="7F11F9B3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1er decil</w:t>
            </w:r>
          </w:p>
        </w:tc>
        <w:tc>
          <w:tcPr>
            <w:tcW w:w="993" w:type="dxa"/>
          </w:tcPr>
          <w:p w14:paraId="1FD8A4AD" w14:textId="3C9733C6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1er cuartil</w:t>
            </w:r>
          </w:p>
        </w:tc>
        <w:tc>
          <w:tcPr>
            <w:tcW w:w="1280" w:type="dxa"/>
          </w:tcPr>
          <w:p w14:paraId="5532501F" w14:textId="5F11BFB7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2do cuartil</w:t>
            </w:r>
          </w:p>
        </w:tc>
        <w:tc>
          <w:tcPr>
            <w:tcW w:w="988" w:type="dxa"/>
          </w:tcPr>
          <w:p w14:paraId="063895D9" w14:textId="77777777" w:rsidR="001A4C72" w:rsidRPr="00977EF3" w:rsidRDefault="001A4C72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1A4C72" w14:paraId="116E8F8F" w14:textId="77777777" w:rsidTr="00A92745">
        <w:trPr>
          <w:trHeight w:val="248"/>
        </w:trPr>
        <w:tc>
          <w:tcPr>
            <w:tcW w:w="4990" w:type="dxa"/>
          </w:tcPr>
          <w:p w14:paraId="050A5474" w14:textId="608498CA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3EED25A8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7856895B" w14:textId="406A0922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</w:tcPr>
          <w:p w14:paraId="2AE05023" w14:textId="321B08EC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7A6F0DBA" w14:textId="6FF55CB2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0C62A6D2" w14:textId="77777777" w:rsidTr="00A92745">
        <w:trPr>
          <w:trHeight w:val="250"/>
        </w:trPr>
        <w:tc>
          <w:tcPr>
            <w:tcW w:w="4990" w:type="dxa"/>
          </w:tcPr>
          <w:p w14:paraId="59862582" w14:textId="59E6757E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360644EF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0A59CDC9" w14:textId="2ACA82BD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</w:tcPr>
          <w:p w14:paraId="32385E87" w14:textId="7D631110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378F37F6" w14:textId="0B01A1CC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7AC52A6A" w14:textId="77777777" w:rsidTr="00A92745">
        <w:trPr>
          <w:trHeight w:val="268"/>
        </w:trPr>
        <w:tc>
          <w:tcPr>
            <w:tcW w:w="4990" w:type="dxa"/>
          </w:tcPr>
          <w:p w14:paraId="5520EBC9" w14:textId="079DA863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</w:tcPr>
          <w:p w14:paraId="78CE385B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6B02608C" w14:textId="298F481D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</w:tcPr>
          <w:p w14:paraId="553ED597" w14:textId="430AD210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6694EFEC" w14:textId="3A5E274E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4627699E" w14:textId="77777777" w:rsidTr="00A92745">
        <w:trPr>
          <w:trHeight w:val="248"/>
        </w:trPr>
        <w:tc>
          <w:tcPr>
            <w:tcW w:w="4990" w:type="dxa"/>
            <w:tcBorders>
              <w:bottom w:val="single" w:sz="4" w:space="0" w:color="auto"/>
            </w:tcBorders>
          </w:tcPr>
          <w:p w14:paraId="1806C983" w14:textId="4651A080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55297E3" w14:textId="77777777" w:rsidR="001A4C72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76D6740" w14:textId="1A54E143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1B1EF917" w14:textId="6208C2B3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</w:tcPr>
          <w:p w14:paraId="0E469DFB" w14:textId="08B55F90" w:rsidR="001A4C72" w:rsidRPr="00B24D0F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1A4C72" w14:paraId="4C95BD88" w14:textId="77777777" w:rsidTr="00A92745">
        <w:trPr>
          <w:trHeight w:val="235"/>
        </w:trPr>
        <w:tc>
          <w:tcPr>
            <w:tcW w:w="4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AC58E" w14:textId="77777777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0C99C36C" w:rsidR="001A4C72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1A4C72" w:rsidRPr="00B24D0F" w:rsidRDefault="001A4C72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14:paraId="20FAB245" w14:textId="53D65F34" w:rsidR="001A4C72" w:rsidRDefault="001A4C72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:rsidRPr="00977EF3" w14:paraId="29DA1C4F" w14:textId="77777777" w:rsidTr="00F04FFA">
        <w:tc>
          <w:tcPr>
            <w:tcW w:w="8364" w:type="dxa"/>
            <w:gridSpan w:val="3"/>
          </w:tcPr>
          <w:p w14:paraId="6DDB5962" w14:textId="4140FA6A" w:rsidR="00A92745" w:rsidRPr="00A92745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  <w:highlight w:val="lightGray"/>
              </w:rPr>
            </w:pPr>
            <w:r>
              <w:rPr>
                <w:b/>
                <w:sz w:val="16"/>
                <w:szCs w:val="16"/>
              </w:rPr>
              <w:t>Patentes</w:t>
            </w:r>
          </w:p>
        </w:tc>
        <w:tc>
          <w:tcPr>
            <w:tcW w:w="1134" w:type="dxa"/>
          </w:tcPr>
          <w:p w14:paraId="1301099A" w14:textId="77777777" w:rsidR="00A92745" w:rsidRPr="00977EF3" w:rsidRDefault="00A92745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60A120EF" w:rsidR="00204016" w:rsidRPr="00166FB0" w:rsidRDefault="00204016" w:rsidP="00166FB0">
      <w:pPr>
        <w:spacing w:before="0"/>
        <w:jc w:val="left"/>
      </w:pPr>
    </w:p>
    <w:p w14:paraId="20794EF0" w14:textId="4381E0DD" w:rsidR="00166FB0" w:rsidRPr="00633953" w:rsidRDefault="00633953" w:rsidP="00633953">
      <w:pPr>
        <w:pStyle w:val="Vietas3"/>
        <w:numPr>
          <w:ilvl w:val="0"/>
          <w:numId w:val="0"/>
        </w:numPr>
        <w:spacing w:before="0"/>
        <w:rPr>
          <w:b/>
          <w:bCs/>
        </w:rPr>
      </w:pPr>
      <w:r w:rsidRPr="00633953">
        <w:rPr>
          <w:b/>
          <w:bCs/>
        </w:rPr>
        <w:t>Participación en programas internacionales de I+D+i. Calidad y liderazgo: 0-6 puntos</w:t>
      </w:r>
    </w:p>
    <w:p w14:paraId="75B3421E" w14:textId="78FC5C7A" w:rsidR="00166FB0" w:rsidRPr="00166FB0" w:rsidRDefault="00166FB0" w:rsidP="00166FB0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01ECFB1F" w:rsidR="00977EF3" w:rsidRPr="00B24D0F" w:rsidRDefault="0063395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Programa Horizonte 2020 y similares</w:t>
            </w:r>
          </w:p>
        </w:tc>
        <w:tc>
          <w:tcPr>
            <w:tcW w:w="1134" w:type="dxa"/>
          </w:tcPr>
          <w:p w14:paraId="35D7EE47" w14:textId="3DA38E3D" w:rsidR="00977EF3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Liderazgo</w:t>
            </w:r>
          </w:p>
        </w:tc>
        <w:tc>
          <w:tcPr>
            <w:tcW w:w="1418" w:type="dxa"/>
          </w:tcPr>
          <w:p w14:paraId="37DCEEC3" w14:textId="4FE44154" w:rsidR="00977EF3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Participación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 w:rsidP="00BF5603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47EC9DF0" w:rsidR="00957531" w:rsidRPr="00BA1F63" w:rsidRDefault="00633953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633953">
              <w:rPr>
                <w:b/>
                <w:sz w:val="16"/>
                <w:szCs w:val="16"/>
              </w:rPr>
              <w:t>Programas competitivos públicos o privados</w:t>
            </w:r>
            <w:r w:rsidR="00746FAC">
              <w:rPr>
                <w:b/>
                <w:sz w:val="16"/>
                <w:szCs w:val="16"/>
              </w:rPr>
              <w:t>: CIBER, IMF, LRF, IWMF,LLS</w:t>
            </w:r>
          </w:p>
        </w:tc>
        <w:tc>
          <w:tcPr>
            <w:tcW w:w="1134" w:type="dxa"/>
          </w:tcPr>
          <w:p w14:paraId="01985101" w14:textId="7D762573" w:rsidR="00957531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Liderazgo</w:t>
            </w:r>
          </w:p>
        </w:tc>
        <w:tc>
          <w:tcPr>
            <w:tcW w:w="1418" w:type="dxa"/>
          </w:tcPr>
          <w:p w14:paraId="4B6831A2" w14:textId="062C4764" w:rsidR="00957531" w:rsidRPr="00B24D0F" w:rsidRDefault="001A4C72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Participación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164A6A76" w:rsidR="00957531" w:rsidRDefault="00957531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746FAC" w14:paraId="78C91AF3" w14:textId="77777777" w:rsidTr="003F6008">
        <w:tc>
          <w:tcPr>
            <w:tcW w:w="5812" w:type="dxa"/>
          </w:tcPr>
          <w:p w14:paraId="5E5D55A4" w14:textId="4ABB85E6" w:rsidR="00746FAC" w:rsidRPr="00BA1F63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633953">
              <w:rPr>
                <w:b/>
                <w:sz w:val="16"/>
                <w:szCs w:val="16"/>
              </w:rPr>
              <w:t xml:space="preserve">Programas </w:t>
            </w:r>
            <w:r>
              <w:rPr>
                <w:b/>
                <w:sz w:val="16"/>
                <w:szCs w:val="16"/>
              </w:rPr>
              <w:t>internacionales no competitivos: OMS, Euroclonality, Iron.</w:t>
            </w:r>
          </w:p>
        </w:tc>
        <w:tc>
          <w:tcPr>
            <w:tcW w:w="1134" w:type="dxa"/>
          </w:tcPr>
          <w:p w14:paraId="3DAB4E1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Liderazgo</w:t>
            </w:r>
          </w:p>
        </w:tc>
        <w:tc>
          <w:tcPr>
            <w:tcW w:w="1418" w:type="dxa"/>
          </w:tcPr>
          <w:p w14:paraId="6FE0B10F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Participación</w:t>
            </w:r>
          </w:p>
        </w:tc>
        <w:tc>
          <w:tcPr>
            <w:tcW w:w="1134" w:type="dxa"/>
          </w:tcPr>
          <w:p w14:paraId="19F57653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746FAC" w14:paraId="60170981" w14:textId="77777777" w:rsidTr="003F6008">
        <w:tc>
          <w:tcPr>
            <w:tcW w:w="5812" w:type="dxa"/>
          </w:tcPr>
          <w:p w14:paraId="561BE372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6F18055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9D4F047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12C4DB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530E4718" w14:textId="77777777" w:rsidTr="003F6008">
        <w:tc>
          <w:tcPr>
            <w:tcW w:w="5812" w:type="dxa"/>
          </w:tcPr>
          <w:p w14:paraId="6ED4951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C699861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A07C470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07D8A1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384CAFE8" w14:textId="77777777" w:rsidTr="003F6008">
        <w:tc>
          <w:tcPr>
            <w:tcW w:w="5812" w:type="dxa"/>
          </w:tcPr>
          <w:p w14:paraId="65CA3CC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A8BA9EB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B02523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31A055E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36501E52" w14:textId="77777777" w:rsidTr="003F6008">
        <w:tc>
          <w:tcPr>
            <w:tcW w:w="5812" w:type="dxa"/>
            <w:tcBorders>
              <w:bottom w:val="single" w:sz="4" w:space="0" w:color="auto"/>
            </w:tcBorders>
          </w:tcPr>
          <w:p w14:paraId="71051911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9F8D72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023A62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86B810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746FAC" w14:paraId="1CEFC149" w14:textId="77777777" w:rsidTr="003F6008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A807D5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13A43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650BE8" w14:textId="77777777" w:rsidR="00746FAC" w:rsidRPr="00B24D0F" w:rsidRDefault="00746FAC" w:rsidP="003F6008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86AEE0" w14:textId="77777777" w:rsidR="00746FAC" w:rsidRDefault="00746FAC" w:rsidP="003F6008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3FE2FB32" w14:textId="01CB8E33" w:rsidR="00633953" w:rsidRDefault="00633953">
      <w:pPr>
        <w:tabs>
          <w:tab w:val="clear" w:pos="552"/>
        </w:tabs>
        <w:spacing w:before="0" w:line="240" w:lineRule="auto"/>
        <w:jc w:val="left"/>
      </w:pPr>
      <w:r>
        <w:br w:type="page"/>
      </w:r>
    </w:p>
    <w:p w14:paraId="791AF69E" w14:textId="1A73FF2B" w:rsidR="00633953" w:rsidRDefault="00633953">
      <w:pPr>
        <w:jc w:val="left"/>
      </w:pPr>
    </w:p>
    <w:p w14:paraId="6664C088" w14:textId="46DDB992" w:rsidR="00633953" w:rsidRPr="00633953" w:rsidRDefault="00633953" w:rsidP="00633953">
      <w:pPr>
        <w:pStyle w:val="Vietas3"/>
        <w:numPr>
          <w:ilvl w:val="0"/>
          <w:numId w:val="0"/>
        </w:numPr>
        <w:spacing w:before="0"/>
        <w:rPr>
          <w:b/>
          <w:bCs/>
        </w:rPr>
      </w:pPr>
      <w:r w:rsidRPr="00633953">
        <w:rPr>
          <w:b/>
          <w:bCs/>
        </w:rPr>
        <w:t>Capacidad formativa: 0-6 puntos</w:t>
      </w:r>
    </w:p>
    <w:p w14:paraId="6F10D116" w14:textId="77777777" w:rsidR="00633953" w:rsidRDefault="00633953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3DBE7F38" w14:textId="77777777" w:rsidTr="00002CD4">
        <w:tc>
          <w:tcPr>
            <w:tcW w:w="8364" w:type="dxa"/>
            <w:gridSpan w:val="3"/>
          </w:tcPr>
          <w:p w14:paraId="564F5E12" w14:textId="7D41555A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Tesis doctorales dirigidas</w:t>
            </w:r>
          </w:p>
        </w:tc>
        <w:tc>
          <w:tcPr>
            <w:tcW w:w="1134" w:type="dxa"/>
          </w:tcPr>
          <w:p w14:paraId="3DD8B5AD" w14:textId="608FE73B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Puntos</w:t>
            </w:r>
          </w:p>
        </w:tc>
      </w:tr>
      <w:tr w:rsidR="00633953" w14:paraId="66E42A62" w14:textId="77777777" w:rsidTr="00D25336">
        <w:tc>
          <w:tcPr>
            <w:tcW w:w="5812" w:type="dxa"/>
          </w:tcPr>
          <w:p w14:paraId="50236B39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D5486A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647FB21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279D4C4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187F787D" w14:textId="77777777" w:rsidTr="00D25336">
        <w:tc>
          <w:tcPr>
            <w:tcW w:w="5812" w:type="dxa"/>
          </w:tcPr>
          <w:p w14:paraId="5A3AE0DE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FD19AB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72A0253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1A816C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1F117C95" w14:textId="77777777" w:rsidTr="00D25336">
        <w:tc>
          <w:tcPr>
            <w:tcW w:w="5812" w:type="dxa"/>
          </w:tcPr>
          <w:p w14:paraId="6D3E07DC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FC06274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28DECC3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9C0A89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72D028A4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7CE52908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640DF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F79AD4D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FA4FB1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33953" w14:paraId="4A756FAF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418A2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21DED6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6E855E" w14:textId="77777777" w:rsidR="00633953" w:rsidRPr="00B24D0F" w:rsidRDefault="00633953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FF47E1" w14:textId="77777777" w:rsidR="00633953" w:rsidRDefault="00633953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4CA71F7" w14:textId="2582F716" w:rsidR="00633953" w:rsidRDefault="00633953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6F6EB9C5" w14:textId="77777777" w:rsidTr="003A6BEB">
        <w:tc>
          <w:tcPr>
            <w:tcW w:w="8364" w:type="dxa"/>
            <w:gridSpan w:val="3"/>
          </w:tcPr>
          <w:p w14:paraId="64829095" w14:textId="538A8864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Másteres dirigidos</w:t>
            </w:r>
          </w:p>
        </w:tc>
        <w:tc>
          <w:tcPr>
            <w:tcW w:w="1134" w:type="dxa"/>
          </w:tcPr>
          <w:p w14:paraId="7FF18455" w14:textId="77777777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655416" w14:paraId="5A6ACA2A" w14:textId="77777777" w:rsidTr="00D25336">
        <w:tc>
          <w:tcPr>
            <w:tcW w:w="5812" w:type="dxa"/>
          </w:tcPr>
          <w:p w14:paraId="05D9B561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C0FF2A1" w14:textId="04CEE022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5ADBBA4B" w14:textId="28FCC99A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A86A4B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4A15E26F" w14:textId="77777777" w:rsidTr="00D25336">
        <w:tc>
          <w:tcPr>
            <w:tcW w:w="5812" w:type="dxa"/>
          </w:tcPr>
          <w:p w14:paraId="4DDA8F7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4BF8D45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39B6842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FB7DC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4059921" w14:textId="77777777" w:rsidTr="00D25336">
        <w:tc>
          <w:tcPr>
            <w:tcW w:w="5812" w:type="dxa"/>
          </w:tcPr>
          <w:p w14:paraId="449CA8A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FF9AF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E9A0D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DCC5C80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17EB6322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75D05FE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FCF83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4CC20C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612BD0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2495756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46C6C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4569D6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9F588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4D447C" w14:textId="77777777" w:rsidR="00655416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C4DBF1D" w14:textId="3DA9973F" w:rsidR="00633953" w:rsidRDefault="00633953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16DB4383" w14:textId="77777777" w:rsidTr="00555168">
        <w:tc>
          <w:tcPr>
            <w:tcW w:w="8364" w:type="dxa"/>
            <w:gridSpan w:val="3"/>
          </w:tcPr>
          <w:p w14:paraId="1A43D5FB" w14:textId="4D89C289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 w:rsidRPr="00655416">
              <w:rPr>
                <w:b/>
                <w:sz w:val="16"/>
                <w:szCs w:val="16"/>
              </w:rPr>
              <w:t>Financiación de RRHH en convocatorias competitivas</w:t>
            </w:r>
          </w:p>
        </w:tc>
        <w:tc>
          <w:tcPr>
            <w:tcW w:w="1134" w:type="dxa"/>
          </w:tcPr>
          <w:p w14:paraId="3774CCA2" w14:textId="77777777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655416" w14:paraId="748CE95A" w14:textId="77777777" w:rsidTr="00D25336">
        <w:tc>
          <w:tcPr>
            <w:tcW w:w="5812" w:type="dxa"/>
          </w:tcPr>
          <w:p w14:paraId="74B9B833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3DC84E6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DE33583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88A0C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683D611" w14:textId="77777777" w:rsidTr="00D25336">
        <w:tc>
          <w:tcPr>
            <w:tcW w:w="5812" w:type="dxa"/>
          </w:tcPr>
          <w:p w14:paraId="5CE11396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B93EE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AAFF75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B0BE5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52F72615" w14:textId="77777777" w:rsidTr="00D25336">
        <w:tc>
          <w:tcPr>
            <w:tcW w:w="5812" w:type="dxa"/>
          </w:tcPr>
          <w:p w14:paraId="1AB833A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3441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D783B2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828A0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25950DC6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6E7CDC2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16ACEB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BF48AD0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F7E266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723EA6AA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E273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7445D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A864E1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F32FDC7" w14:textId="77777777" w:rsidR="00655416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E1C3251" w14:textId="0AC30C85" w:rsidR="00633953" w:rsidRDefault="00633953">
      <w:pPr>
        <w:jc w:val="left"/>
      </w:pPr>
    </w:p>
    <w:p w14:paraId="15B8536D" w14:textId="77777777" w:rsidR="00655416" w:rsidRDefault="00655416" w:rsidP="00655416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A92745" w14:paraId="4478F6A2" w14:textId="77777777" w:rsidTr="00A31738">
        <w:tc>
          <w:tcPr>
            <w:tcW w:w="8364" w:type="dxa"/>
            <w:gridSpan w:val="3"/>
          </w:tcPr>
          <w:p w14:paraId="645A084B" w14:textId="6F730B4D" w:rsidR="00A92745" w:rsidRPr="00B24D0F" w:rsidRDefault="00A92745" w:rsidP="00A92745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 w:rsidRPr="00655416">
              <w:rPr>
                <w:b/>
                <w:sz w:val="16"/>
                <w:szCs w:val="16"/>
              </w:rPr>
              <w:t>Resultados previos obtenidos en el ámbito de la propuesta: 0-5 puntos</w:t>
            </w:r>
          </w:p>
        </w:tc>
        <w:tc>
          <w:tcPr>
            <w:tcW w:w="1134" w:type="dxa"/>
          </w:tcPr>
          <w:p w14:paraId="6CFD176F" w14:textId="77777777" w:rsidR="00A92745" w:rsidRPr="00B24D0F" w:rsidRDefault="00A92745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655416" w14:paraId="12BD6EBF" w14:textId="77777777" w:rsidTr="00D25336">
        <w:tc>
          <w:tcPr>
            <w:tcW w:w="5812" w:type="dxa"/>
          </w:tcPr>
          <w:p w14:paraId="6F9A81AF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56E18C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BBA3EA0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30144E8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7E3A6D54" w14:textId="77777777" w:rsidTr="00D25336">
        <w:tc>
          <w:tcPr>
            <w:tcW w:w="5812" w:type="dxa"/>
          </w:tcPr>
          <w:p w14:paraId="084E4F9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F50CC51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9BB258E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B9C822B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4F20035F" w14:textId="77777777" w:rsidTr="00D25336">
        <w:tc>
          <w:tcPr>
            <w:tcW w:w="5812" w:type="dxa"/>
          </w:tcPr>
          <w:p w14:paraId="22813B2F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C843B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7DB259D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D3ED937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78CFF620" w14:textId="77777777" w:rsidTr="00D25336">
        <w:tc>
          <w:tcPr>
            <w:tcW w:w="5812" w:type="dxa"/>
            <w:tcBorders>
              <w:bottom w:val="single" w:sz="4" w:space="0" w:color="auto"/>
            </w:tcBorders>
          </w:tcPr>
          <w:p w14:paraId="1A2E3F09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3508D8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CA138BC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DA393F">
              <w:rPr>
                <w:sz w:val="16"/>
                <w:szCs w:val="16"/>
              </w:rPr>
            </w:r>
            <w:r w:rsidR="00DA393F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00A5E4A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655416" w14:paraId="6EF785AD" w14:textId="77777777" w:rsidTr="00D25336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22122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E0AC5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FCCE2" w14:textId="77777777" w:rsidR="00655416" w:rsidRPr="00B24D0F" w:rsidRDefault="00655416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1F3BF1D" w14:textId="77777777" w:rsidR="00655416" w:rsidRDefault="00655416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28D020A4" w14:textId="77777777" w:rsidR="00655416" w:rsidRDefault="00655416" w:rsidP="00655416">
      <w:pPr>
        <w:jc w:val="left"/>
      </w:pPr>
    </w:p>
    <w:p w14:paraId="77C3FB8B" w14:textId="3495EA4C" w:rsidR="00633953" w:rsidRDefault="00633953">
      <w:pPr>
        <w:jc w:val="left"/>
      </w:pPr>
    </w:p>
    <w:p w14:paraId="2AC11038" w14:textId="4B9800C5" w:rsidR="00633953" w:rsidRDefault="00633953">
      <w:pPr>
        <w:jc w:val="left"/>
      </w:pPr>
    </w:p>
    <w:p w14:paraId="216269E6" w14:textId="77777777" w:rsidR="00633953" w:rsidRDefault="00633953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9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9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655416">
      <w:headerReference w:type="default" r:id="rId8"/>
      <w:footerReference w:type="default" r:id="rId9"/>
      <w:pgSz w:w="11906" w:h="16838" w:code="9"/>
      <w:pgMar w:top="539" w:right="1247" w:bottom="568" w:left="1247" w:header="540" w:footer="3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0968F" w14:textId="77777777" w:rsidR="00C75907" w:rsidRDefault="00C75907" w:rsidP="00784E66">
      <w:r>
        <w:separator/>
      </w:r>
    </w:p>
  </w:endnote>
  <w:endnote w:type="continuationSeparator" w:id="0">
    <w:p w14:paraId="1684C524" w14:textId="77777777" w:rsidR="00C75907" w:rsidRDefault="00C75907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219B" w14:textId="4FDC791A" w:rsidR="00AB1633" w:rsidRDefault="00AB1633" w:rsidP="00BF5603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sdt>
    <w:sdtPr>
      <w:id w:val="1684529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14:paraId="3363FD68" w14:textId="7DF18A63" w:rsidR="00BE0DCE" w:rsidRPr="00BE0DCE" w:rsidRDefault="00BE0DCE" w:rsidP="00BE0DCE">
        <w:pPr>
          <w:pStyle w:val="Piedepgina"/>
          <w:tabs>
            <w:tab w:val="center" w:pos="4419"/>
            <w:tab w:val="right" w:pos="8838"/>
          </w:tabs>
          <w:spacing w:before="0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BE0DC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BE0DC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BE0DC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Pr="00BE0DCE">
          <w:rPr>
            <w:rFonts w:ascii="Times New Roman" w:hAnsi="Times New Roman" w:cs="Times New Roman"/>
            <w:sz w:val="16"/>
            <w:szCs w:val="16"/>
          </w:rPr>
          <w:t>1</w:t>
        </w:r>
        <w:r w:rsidRPr="00BE0DCE">
          <w:rPr>
            <w:rFonts w:ascii="Times New Roman" w:hAnsi="Times New Roman" w:cs="Times New Roman"/>
            <w:sz w:val="16"/>
            <w:szCs w:val="16"/>
          </w:rPr>
          <w:fldChar w:fldCharType="end"/>
        </w:r>
        <w:r w:rsidRPr="00BE0DCE">
          <w:rPr>
            <w:rFonts w:ascii="Times New Roman" w:hAnsi="Times New Roman" w:cs="Times New Roman"/>
            <w:sz w:val="16"/>
            <w:szCs w:val="16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0CFC4" w14:textId="77777777" w:rsidR="00C75907" w:rsidRDefault="00C75907" w:rsidP="00784E66">
      <w:r>
        <w:separator/>
      </w:r>
    </w:p>
  </w:footnote>
  <w:footnote w:type="continuationSeparator" w:id="0">
    <w:p w14:paraId="4CE9C101" w14:textId="77777777" w:rsidR="00C75907" w:rsidRDefault="00C75907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B720A" w14:textId="54C12CA7" w:rsidR="00AB1633" w:rsidRDefault="00D766C5" w:rsidP="009C379D">
    <w:pPr>
      <w:pStyle w:val="Encabezado"/>
      <w:jc w:val="right"/>
      <w:rPr>
        <w:szCs w:val="18"/>
      </w:rPr>
    </w:pP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1" locked="0" layoutInCell="1" allowOverlap="1" wp14:anchorId="764F092F" wp14:editId="1920DFA8">
          <wp:simplePos x="0" y="0"/>
          <wp:positionH relativeFrom="margin">
            <wp:posOffset>-1270</wp:posOffset>
          </wp:positionH>
          <wp:positionV relativeFrom="topMargin">
            <wp:posOffset>333375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E8992FD" wp14:editId="5EE52DF4">
          <wp:simplePos x="0" y="0"/>
          <wp:positionH relativeFrom="column">
            <wp:posOffset>4923155</wp:posOffset>
          </wp:positionH>
          <wp:positionV relativeFrom="paragraph">
            <wp:posOffset>95250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30BE11B3" w:rsidR="00AB1633" w:rsidRDefault="009C379D" w:rsidP="00AB1633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2D2CC3A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571500"/>
              <wp:effectExtent l="0" t="0" r="0" b="1270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AB1633" w:rsidRPr="009C379D" w:rsidRDefault="00AB1633" w:rsidP="009C379D">
                          <w:pPr>
                            <w:spacing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" filled="f" stroked="f">
              <v:textbox>
                <w:txbxContent>
                  <w:p w14:paraId="1DD3548D" w14:textId="77777777" w:rsidR="00AB1633" w:rsidRPr="009C379D" w:rsidRDefault="00AB1633" w:rsidP="009C379D">
                    <w:pPr>
                      <w:spacing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4CA35E8B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 w16cid:durableId="24796431">
    <w:abstractNumId w:val="8"/>
  </w:num>
  <w:num w:numId="2" w16cid:durableId="1321155404">
    <w:abstractNumId w:val="5"/>
  </w:num>
  <w:num w:numId="3" w16cid:durableId="512109339">
    <w:abstractNumId w:val="2"/>
  </w:num>
  <w:num w:numId="4" w16cid:durableId="1247150229">
    <w:abstractNumId w:val="6"/>
  </w:num>
  <w:num w:numId="5" w16cid:durableId="847254493">
    <w:abstractNumId w:val="3"/>
  </w:num>
  <w:num w:numId="6" w16cid:durableId="1129587519">
    <w:abstractNumId w:val="1"/>
  </w:num>
  <w:num w:numId="7" w16cid:durableId="1370955604">
    <w:abstractNumId w:val="10"/>
  </w:num>
  <w:num w:numId="8" w16cid:durableId="1164473738">
    <w:abstractNumId w:val="9"/>
  </w:num>
  <w:num w:numId="9" w16cid:durableId="171920561">
    <w:abstractNumId w:val="4"/>
  </w:num>
  <w:num w:numId="10" w16cid:durableId="1794517319">
    <w:abstractNumId w:val="0"/>
  </w:num>
  <w:num w:numId="11" w16cid:durableId="1570535521">
    <w:abstractNumId w:val="7"/>
  </w:num>
  <w:num w:numId="12" w16cid:durableId="11015326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66FB0"/>
    <w:rsid w:val="00181306"/>
    <w:rsid w:val="0018385D"/>
    <w:rsid w:val="001903CD"/>
    <w:rsid w:val="001A4C72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3D29BA"/>
    <w:rsid w:val="00410F43"/>
    <w:rsid w:val="00431CB8"/>
    <w:rsid w:val="00436B18"/>
    <w:rsid w:val="00462420"/>
    <w:rsid w:val="00466900"/>
    <w:rsid w:val="00466F27"/>
    <w:rsid w:val="004739D4"/>
    <w:rsid w:val="00486D3A"/>
    <w:rsid w:val="00492284"/>
    <w:rsid w:val="004941F4"/>
    <w:rsid w:val="004B34D1"/>
    <w:rsid w:val="004B410C"/>
    <w:rsid w:val="004C516A"/>
    <w:rsid w:val="004C52F5"/>
    <w:rsid w:val="004D2611"/>
    <w:rsid w:val="004E0E2E"/>
    <w:rsid w:val="004E2C9C"/>
    <w:rsid w:val="004F00D9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33953"/>
    <w:rsid w:val="00655416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46FAC"/>
    <w:rsid w:val="007533C7"/>
    <w:rsid w:val="00761517"/>
    <w:rsid w:val="00765E51"/>
    <w:rsid w:val="00766223"/>
    <w:rsid w:val="00767E30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92745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13941"/>
    <w:rsid w:val="00B243FD"/>
    <w:rsid w:val="00B27B9B"/>
    <w:rsid w:val="00B6348D"/>
    <w:rsid w:val="00B649E8"/>
    <w:rsid w:val="00B832B8"/>
    <w:rsid w:val="00B85E46"/>
    <w:rsid w:val="00B8773B"/>
    <w:rsid w:val="00B9584B"/>
    <w:rsid w:val="00BA1F63"/>
    <w:rsid w:val="00BA38E1"/>
    <w:rsid w:val="00BB7589"/>
    <w:rsid w:val="00BC5EB4"/>
    <w:rsid w:val="00BD1545"/>
    <w:rsid w:val="00BD4AF2"/>
    <w:rsid w:val="00BE0500"/>
    <w:rsid w:val="00BE0DCE"/>
    <w:rsid w:val="00BE55FE"/>
    <w:rsid w:val="00BF3F7D"/>
    <w:rsid w:val="00BF5603"/>
    <w:rsid w:val="00C0317E"/>
    <w:rsid w:val="00C21849"/>
    <w:rsid w:val="00C34081"/>
    <w:rsid w:val="00C5117F"/>
    <w:rsid w:val="00C53683"/>
    <w:rsid w:val="00C75907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66C5"/>
    <w:rsid w:val="00D77751"/>
    <w:rsid w:val="00D8161E"/>
    <w:rsid w:val="00D867BF"/>
    <w:rsid w:val="00DA393F"/>
    <w:rsid w:val="00DA4C6C"/>
    <w:rsid w:val="00DD3A8E"/>
    <w:rsid w:val="00DE6365"/>
    <w:rsid w:val="00DF650B"/>
    <w:rsid w:val="00E273BA"/>
    <w:rsid w:val="00E3380E"/>
    <w:rsid w:val="00E33D2D"/>
    <w:rsid w:val="00E345ED"/>
    <w:rsid w:val="00E400A3"/>
    <w:rsid w:val="00E44B4D"/>
    <w:rsid w:val="00E46816"/>
    <w:rsid w:val="00E47021"/>
    <w:rsid w:val="00E61568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D457D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E6DD6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4819CF"/>
  <w14:defaultImageDpi w14:val="300"/>
  <w15:docId w15:val="{89F96D2F-33BC-438C-AD4F-DA4087A6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0DCE"/>
    <w:rPr>
      <w:rFonts w:ascii="Arial" w:hAnsi="Arial" w:cs="Arial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B293AF-7C01-42C1-962B-C974422B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13</TotalTime>
  <Pages>2</Pages>
  <Words>345</Words>
  <Characters>4503</Characters>
  <Application>Microsoft Office Word</Application>
  <DocSecurity>0</DocSecurity>
  <Lines>37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 Corrada</cp:lastModifiedBy>
  <cp:revision>7</cp:revision>
  <cp:lastPrinted>2014-04-22T09:56:00Z</cp:lastPrinted>
  <dcterms:created xsi:type="dcterms:W3CDTF">2022-06-28T14:42:00Z</dcterms:created>
  <dcterms:modified xsi:type="dcterms:W3CDTF">2022-10-03T09:41:00Z</dcterms:modified>
</cp:coreProperties>
</file>