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1843887E" w:rsidR="00FF6E2C" w:rsidRDefault="00453B34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53CDF">
                    <w:rPr>
                      <w:b/>
                      <w:sz w:val="40"/>
                    </w:rPr>
                    <w:t>Beca</w:t>
                  </w:r>
                  <w:r w:rsidRPr="00953CDF">
                    <w:rPr>
                      <w:b/>
                      <w:spacing w:val="-2"/>
                      <w:sz w:val="40"/>
                    </w:rPr>
                    <w:t xml:space="preserve"> </w:t>
                  </w:r>
                  <w:r>
                    <w:rPr>
                      <w:b/>
                      <w:sz w:val="40"/>
                    </w:rPr>
                    <w:t>FEHH-CRIS</w:t>
                  </w:r>
                  <w:r w:rsidR="00952BD9">
                    <w:rPr>
                      <w:b/>
                      <w:sz w:val="40"/>
                    </w:rPr>
                    <w:t xml:space="preserve"> contra el cáncer</w:t>
                  </w:r>
                  <w:r>
                    <w:rPr>
                      <w:b/>
                      <w:sz w:val="40"/>
                    </w:rPr>
                    <w:t xml:space="preserve"> para estancias de investigación en el extranjero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239B0321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E37B48"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23656F">
        <w:rPr>
          <w:b/>
          <w:color w:val="548DD4" w:themeColor="text2" w:themeTint="99"/>
          <w:sz w:val="32"/>
          <w:szCs w:val="27"/>
          <w:lang w:eastAsia="es-ES"/>
        </w:rPr>
        <w:t>los</w:t>
      </w:r>
      <w:r w:rsidR="0093685A" w:rsidRPr="00E37B48">
        <w:rPr>
          <w:b/>
          <w:color w:val="548DD4" w:themeColor="text2" w:themeTint="99"/>
          <w:sz w:val="32"/>
          <w:szCs w:val="27"/>
          <w:lang w:eastAsia="es-ES"/>
        </w:rPr>
        <w:t xml:space="preserve"> </w:t>
      </w:r>
      <w:r w:rsidRPr="00E37B48">
        <w:rPr>
          <w:b/>
          <w:color w:val="548DD4" w:themeColor="text2" w:themeTint="99"/>
          <w:sz w:val="32"/>
          <w:szCs w:val="27"/>
          <w:lang w:eastAsia="es-ES"/>
        </w:rPr>
        <w:t>méritos</w:t>
      </w:r>
      <w:r w:rsidR="00A96355" w:rsidRPr="00E37B48">
        <w:rPr>
          <w:b/>
          <w:color w:val="548DD4" w:themeColor="text2" w:themeTint="99"/>
          <w:sz w:val="32"/>
          <w:szCs w:val="27"/>
          <w:lang w:eastAsia="es-ES"/>
        </w:rPr>
        <w:t xml:space="preserve"> del </w:t>
      </w:r>
      <w:r w:rsidR="002F6F67" w:rsidRPr="00E37B48">
        <w:rPr>
          <w:b/>
          <w:color w:val="548DD4" w:themeColor="text2" w:themeTint="99"/>
          <w:sz w:val="32"/>
          <w:szCs w:val="27"/>
          <w:lang w:eastAsia="es-ES"/>
        </w:rPr>
        <w:t>candidato</w:t>
      </w:r>
    </w:p>
    <w:p w14:paraId="5BD0C87B" w14:textId="2FCD1479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</w:t>
      </w:r>
      <w:r w:rsidR="004E0E2E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47410C34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2260FA30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p w14:paraId="0CFA4318" w14:textId="5BE831B0" w:rsidR="00D56E20" w:rsidRDefault="00D56E20" w:rsidP="00D56E20">
      <w:pPr>
        <w:pStyle w:val="Vietas3"/>
        <w:numPr>
          <w:ilvl w:val="0"/>
          <w:numId w:val="0"/>
        </w:numPr>
        <w:spacing w:before="0"/>
        <w:ind w:left="425"/>
        <w:rPr>
          <w:b/>
          <w:bCs/>
          <w:color w:val="0070C0"/>
          <w:sz w:val="20"/>
        </w:rPr>
      </w:pPr>
      <w:r w:rsidRPr="00D56E20">
        <w:rPr>
          <w:b/>
          <w:bCs/>
          <w:color w:val="0070C0"/>
          <w:sz w:val="20"/>
        </w:rPr>
        <w:t>Valoración de los méritos del candidato</w:t>
      </w:r>
      <w:r w:rsidRPr="00767E30">
        <w:rPr>
          <w:b/>
          <w:bCs/>
          <w:color w:val="0070C0"/>
          <w:sz w:val="20"/>
        </w:rPr>
        <w:t xml:space="preserve">: </w:t>
      </w:r>
      <w:r>
        <w:rPr>
          <w:b/>
          <w:bCs/>
          <w:color w:val="0070C0"/>
          <w:sz w:val="20"/>
        </w:rPr>
        <w:t>Máximo 40 puntos</w:t>
      </w:r>
    </w:p>
    <w:p w14:paraId="7D6AB988" w14:textId="303308BC" w:rsidR="002602A0" w:rsidRDefault="002602A0" w:rsidP="004E2C9C">
      <w:pPr>
        <w:pStyle w:val="Vietas3"/>
        <w:numPr>
          <w:ilvl w:val="0"/>
          <w:numId w:val="0"/>
        </w:numPr>
        <w:spacing w:before="0"/>
        <w:ind w:left="425"/>
      </w:pPr>
    </w:p>
    <w:p w14:paraId="30E2D257" w14:textId="77777777" w:rsidR="0023656F" w:rsidRDefault="0023656F" w:rsidP="004E2C9C">
      <w:pPr>
        <w:pStyle w:val="Vietas3"/>
        <w:numPr>
          <w:ilvl w:val="0"/>
          <w:numId w:val="0"/>
        </w:numPr>
        <w:spacing w:before="0"/>
        <w:ind w:left="425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22201" w:rsidRPr="00977EF3" w14:paraId="2222AE2A" w14:textId="77777777" w:rsidTr="00922201">
        <w:trPr>
          <w:trHeight w:val="192"/>
        </w:trPr>
        <w:tc>
          <w:tcPr>
            <w:tcW w:w="5812" w:type="dxa"/>
          </w:tcPr>
          <w:p w14:paraId="084B6BB3" w14:textId="5C481223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Examen Europeo de Hematología (EHA European Heamatology Exam) </w:t>
            </w:r>
          </w:p>
        </w:tc>
        <w:tc>
          <w:tcPr>
            <w:tcW w:w="1134" w:type="dxa"/>
          </w:tcPr>
          <w:p w14:paraId="506F76E3" w14:textId="663D2C72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Aprobado</w:t>
            </w:r>
          </w:p>
        </w:tc>
        <w:tc>
          <w:tcPr>
            <w:tcW w:w="1418" w:type="dxa"/>
          </w:tcPr>
          <w:p w14:paraId="5F30B988" w14:textId="14DE60D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1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952BD9">
              <w:rPr>
                <w:b/>
                <w:sz w:val="16"/>
                <w:szCs w:val="16"/>
              </w:rPr>
            </w:r>
            <w:r w:rsidR="00952BD9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1134" w:type="dxa"/>
          </w:tcPr>
          <w:p w14:paraId="6B4A72CA" w14:textId="40F9A3F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2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952BD9">
              <w:rPr>
                <w:b/>
                <w:sz w:val="16"/>
                <w:szCs w:val="16"/>
              </w:rPr>
            </w:r>
            <w:r w:rsidR="00952BD9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1C199435" w14:textId="08AC165F" w:rsidR="00922201" w:rsidRDefault="00922201" w:rsidP="00922201">
      <w:pPr>
        <w:pStyle w:val="Vietas3"/>
        <w:numPr>
          <w:ilvl w:val="0"/>
          <w:numId w:val="0"/>
        </w:numPr>
        <w:spacing w:before="0"/>
      </w:pPr>
    </w:p>
    <w:p w14:paraId="4CE2E7EB" w14:textId="77777777" w:rsidR="0023656F" w:rsidRDefault="0023656F" w:rsidP="00922201">
      <w:pPr>
        <w:pStyle w:val="Vietas3"/>
        <w:numPr>
          <w:ilvl w:val="0"/>
          <w:numId w:val="0"/>
        </w:numPr>
        <w:spacing w:before="0"/>
      </w:pPr>
    </w:p>
    <w:p w14:paraId="5DF3C2D4" w14:textId="70F108A9" w:rsidR="00206B29" w:rsidRDefault="0023656F" w:rsidP="00922201">
      <w:pPr>
        <w:pStyle w:val="Vietas3"/>
        <w:numPr>
          <w:ilvl w:val="0"/>
          <w:numId w:val="0"/>
        </w:numPr>
        <w:spacing w:before="0"/>
        <w:rPr>
          <w:b/>
          <w:bCs/>
        </w:rPr>
      </w:pPr>
      <w:bookmarkStart w:id="4" w:name="_Hlk106898383"/>
      <w:r w:rsidRPr="0023656F">
        <w:rPr>
          <w:b/>
          <w:bCs/>
        </w:rPr>
        <w:t>Méritos curriculares: Hasta 20 puntos</w:t>
      </w:r>
    </w:p>
    <w:p w14:paraId="4F7AEBB4" w14:textId="77777777" w:rsidR="002602A0" w:rsidRPr="00206B29" w:rsidRDefault="002602A0" w:rsidP="00922201">
      <w:pPr>
        <w:pStyle w:val="Vietas3"/>
        <w:numPr>
          <w:ilvl w:val="0"/>
          <w:numId w:val="0"/>
        </w:numPr>
        <w:spacing w:before="0"/>
        <w:rPr>
          <w:b/>
          <w:bCs/>
        </w:rPr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418"/>
        <w:gridCol w:w="1134"/>
      </w:tblGrid>
      <w:tr w:rsidR="00204016" w:rsidRPr="00977EF3" w14:paraId="10DA3721" w14:textId="1491D9C0" w:rsidTr="002602A0">
        <w:tc>
          <w:tcPr>
            <w:tcW w:w="5387" w:type="dxa"/>
          </w:tcPr>
          <w:bookmarkEnd w:id="4"/>
          <w:p w14:paraId="4F7524C8" w14:textId="3B2117D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</w:t>
            </w:r>
          </w:p>
        </w:tc>
        <w:tc>
          <w:tcPr>
            <w:tcW w:w="1559" w:type="dxa"/>
          </w:tcPr>
          <w:p w14:paraId="5C10F029" w14:textId="4E609B7C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  <w:r w:rsidR="002602A0">
              <w:rPr>
                <w:b/>
                <w:sz w:val="16"/>
                <w:szCs w:val="16"/>
              </w:rPr>
              <w:t xml:space="preserve"> Principal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2602A0">
        <w:tc>
          <w:tcPr>
            <w:tcW w:w="5387" w:type="dxa"/>
          </w:tcPr>
          <w:p w14:paraId="1E81A57D" w14:textId="498C03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559" w:type="dxa"/>
          </w:tcPr>
          <w:p w14:paraId="6EB65E3C" w14:textId="5A36A63F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6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418" w:type="dxa"/>
          </w:tcPr>
          <w:p w14:paraId="4619DFC5" w14:textId="4C26618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7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  <w:tr w:rsidR="00A776DA" w14:paraId="07DA69E8" w14:textId="4BB885D9" w:rsidTr="002602A0">
        <w:tc>
          <w:tcPr>
            <w:tcW w:w="5387" w:type="dxa"/>
          </w:tcPr>
          <w:p w14:paraId="67205382" w14:textId="07D4043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5E308E92" w14:textId="6F3A955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1E707DC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2602A0">
        <w:tc>
          <w:tcPr>
            <w:tcW w:w="5387" w:type="dxa"/>
          </w:tcPr>
          <w:p w14:paraId="611DAE37" w14:textId="6BB2706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4AB15204" w14:textId="63BB26D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122011B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2602A0">
        <w:tc>
          <w:tcPr>
            <w:tcW w:w="5387" w:type="dxa"/>
          </w:tcPr>
          <w:p w14:paraId="45C1DB2E" w14:textId="5E87F24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39024A67" w14:textId="2DB8E544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1EF163E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2602A0">
        <w:tc>
          <w:tcPr>
            <w:tcW w:w="5387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24FC872" w14:textId="72884632" w:rsidR="00A776DA" w:rsidRPr="00B24D0F" w:rsidRDefault="0090502C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3F7D5D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2602A0"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9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9"/>
          </w:p>
        </w:tc>
      </w:tr>
    </w:tbl>
    <w:p w14:paraId="5B40B9C7" w14:textId="025C9C28" w:rsidR="00204016" w:rsidRDefault="00204016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35DF66D9" w14:textId="77777777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418"/>
        <w:gridCol w:w="1134"/>
      </w:tblGrid>
      <w:tr w:rsidR="002602A0" w:rsidRPr="00977EF3" w14:paraId="7F7DFC43" w14:textId="77777777" w:rsidTr="002602A0">
        <w:tc>
          <w:tcPr>
            <w:tcW w:w="5387" w:type="dxa"/>
          </w:tcPr>
          <w:p w14:paraId="5FCF739A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</w:t>
            </w:r>
          </w:p>
        </w:tc>
        <w:tc>
          <w:tcPr>
            <w:tcW w:w="1559" w:type="dxa"/>
          </w:tcPr>
          <w:p w14:paraId="3492C6C5" w14:textId="7E5DBD89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2º </w:t>
            </w:r>
            <w:r w:rsidRPr="00977EF3">
              <w:rPr>
                <w:b/>
                <w:sz w:val="16"/>
                <w:szCs w:val="16"/>
              </w:rPr>
              <w:t>Autor</w:t>
            </w:r>
            <w:r>
              <w:rPr>
                <w:b/>
                <w:sz w:val="16"/>
                <w:szCs w:val="16"/>
              </w:rPr>
              <w:t xml:space="preserve"> Principal</w:t>
            </w:r>
          </w:p>
        </w:tc>
        <w:tc>
          <w:tcPr>
            <w:tcW w:w="1418" w:type="dxa"/>
          </w:tcPr>
          <w:p w14:paraId="7DE035A6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1D772974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2602A0" w14:paraId="173C80F7" w14:textId="77777777" w:rsidTr="002602A0">
        <w:tc>
          <w:tcPr>
            <w:tcW w:w="5387" w:type="dxa"/>
          </w:tcPr>
          <w:p w14:paraId="1F438E3A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7DB41285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037752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A95FDF5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4937BCEF" w14:textId="77777777" w:rsidTr="002602A0">
        <w:tc>
          <w:tcPr>
            <w:tcW w:w="5387" w:type="dxa"/>
          </w:tcPr>
          <w:p w14:paraId="072C473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48B5E240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4B58B18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3A5C30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6B871955" w14:textId="77777777" w:rsidTr="002602A0">
        <w:tc>
          <w:tcPr>
            <w:tcW w:w="5387" w:type="dxa"/>
          </w:tcPr>
          <w:p w14:paraId="7A57EB0C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19E11D7A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C349D5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862D5D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44B4BB36" w14:textId="77777777" w:rsidTr="002602A0">
        <w:tc>
          <w:tcPr>
            <w:tcW w:w="5387" w:type="dxa"/>
          </w:tcPr>
          <w:p w14:paraId="38E3B5D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12C3923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3CCCF5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33A755A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28350FF2" w14:textId="77777777" w:rsidTr="002602A0">
        <w:tc>
          <w:tcPr>
            <w:tcW w:w="5387" w:type="dxa"/>
            <w:tcBorders>
              <w:bottom w:val="single" w:sz="4" w:space="0" w:color="auto"/>
            </w:tcBorders>
          </w:tcPr>
          <w:p w14:paraId="647EE553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3091C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9550CA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ED2633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3016D104" w14:textId="77777777" w:rsidTr="002602A0"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14:paraId="16B17E0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323C6E1E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535948BE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</w:tcPr>
          <w:p w14:paraId="234884AE" w14:textId="77777777" w:rsidR="002602A0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1DE94202" w14:textId="46804A13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42A68635" w14:textId="77777777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418"/>
        <w:gridCol w:w="1134"/>
      </w:tblGrid>
      <w:tr w:rsidR="002602A0" w:rsidRPr="00977EF3" w14:paraId="089C1036" w14:textId="77777777" w:rsidTr="002602A0">
        <w:tc>
          <w:tcPr>
            <w:tcW w:w="5387" w:type="dxa"/>
          </w:tcPr>
          <w:p w14:paraId="4AE78B80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</w:t>
            </w:r>
          </w:p>
        </w:tc>
        <w:tc>
          <w:tcPr>
            <w:tcW w:w="1559" w:type="dxa"/>
          </w:tcPr>
          <w:p w14:paraId="2FDF8A43" w14:textId="292D3613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Co-a</w:t>
            </w:r>
            <w:r w:rsidRPr="00977EF3">
              <w:rPr>
                <w:b/>
                <w:sz w:val="16"/>
                <w:szCs w:val="16"/>
              </w:rPr>
              <w:t>utor</w:t>
            </w:r>
          </w:p>
        </w:tc>
        <w:tc>
          <w:tcPr>
            <w:tcW w:w="1418" w:type="dxa"/>
          </w:tcPr>
          <w:p w14:paraId="2DC8013C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6CE42CEA" w14:textId="77777777" w:rsidR="002602A0" w:rsidRPr="00977EF3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2602A0" w14:paraId="76DA037E" w14:textId="77777777" w:rsidTr="002602A0">
        <w:tc>
          <w:tcPr>
            <w:tcW w:w="5387" w:type="dxa"/>
          </w:tcPr>
          <w:p w14:paraId="66269D30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726935C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9409FA8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F39C8D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3981BD10" w14:textId="77777777" w:rsidTr="002602A0">
        <w:tc>
          <w:tcPr>
            <w:tcW w:w="5387" w:type="dxa"/>
          </w:tcPr>
          <w:p w14:paraId="24C4E57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30A50231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551EF76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35C5DA7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5B7F90F0" w14:textId="77777777" w:rsidTr="002602A0">
        <w:tc>
          <w:tcPr>
            <w:tcW w:w="5387" w:type="dxa"/>
          </w:tcPr>
          <w:p w14:paraId="413EF025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268F9369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D16E00F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19E932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1141F5C4" w14:textId="77777777" w:rsidTr="002602A0">
        <w:tc>
          <w:tcPr>
            <w:tcW w:w="5387" w:type="dxa"/>
          </w:tcPr>
          <w:p w14:paraId="47E81E41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</w:tcPr>
          <w:p w14:paraId="2EDD8000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284586B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A40C13C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21BD55CA" w14:textId="77777777" w:rsidTr="002602A0">
        <w:tc>
          <w:tcPr>
            <w:tcW w:w="5387" w:type="dxa"/>
            <w:tcBorders>
              <w:bottom w:val="single" w:sz="4" w:space="0" w:color="auto"/>
            </w:tcBorders>
          </w:tcPr>
          <w:p w14:paraId="2A7E17F4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269A483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9D90A42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66B698E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602A0" w14:paraId="7AD49B83" w14:textId="77777777" w:rsidTr="002602A0">
        <w:tc>
          <w:tcPr>
            <w:tcW w:w="5387" w:type="dxa"/>
            <w:tcBorders>
              <w:left w:val="nil"/>
              <w:bottom w:val="nil"/>
              <w:right w:val="nil"/>
            </w:tcBorders>
          </w:tcPr>
          <w:p w14:paraId="7790DAC1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14:paraId="0B251D0C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9D7FD73" w14:textId="77777777" w:rsidR="002602A0" w:rsidRPr="00B24D0F" w:rsidRDefault="002602A0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</w:tcPr>
          <w:p w14:paraId="5E22DF12" w14:textId="77777777" w:rsidR="002602A0" w:rsidRDefault="002602A0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C7335E5" w14:textId="4234F33E" w:rsidR="002602A0" w:rsidRDefault="002602A0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046462E6" w14:textId="1A32CF13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2A3EC440" w14:textId="44FB9581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02A34FEE" w14:textId="4E3E1DAD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400542E0" w14:textId="77777777" w:rsidR="008E312B" w:rsidRDefault="008E312B" w:rsidP="002602A0">
      <w:pPr>
        <w:pStyle w:val="Vietas3"/>
        <w:numPr>
          <w:ilvl w:val="0"/>
          <w:numId w:val="0"/>
        </w:numPr>
        <w:spacing w:before="0"/>
        <w:ind w:left="227" w:hanging="170"/>
      </w:pPr>
    </w:p>
    <w:p w14:paraId="5733EF1A" w14:textId="56797524" w:rsidR="002602A0" w:rsidRDefault="002602A0">
      <w:pPr>
        <w:tabs>
          <w:tab w:val="clear" w:pos="552"/>
        </w:tabs>
        <w:spacing w:before="0" w:line="240" w:lineRule="auto"/>
        <w:jc w:val="left"/>
        <w:rPr>
          <w:rFonts w:eastAsiaTheme="minorHAnsi" w:cstheme="minorBidi"/>
          <w:szCs w:val="20"/>
        </w:rPr>
      </w:pPr>
      <w:r>
        <w:br w:type="page"/>
      </w:r>
    </w:p>
    <w:p w14:paraId="4FAF9958" w14:textId="77777777" w:rsidR="002602A0" w:rsidRDefault="002602A0" w:rsidP="00206B29">
      <w:pPr>
        <w:pStyle w:val="Vietas3"/>
        <w:numPr>
          <w:ilvl w:val="0"/>
          <w:numId w:val="0"/>
        </w:numPr>
        <w:spacing w:before="0"/>
        <w:ind w:left="743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628"/>
        <w:gridCol w:w="993"/>
      </w:tblGrid>
      <w:tr w:rsidR="00204016" w:rsidRPr="00977EF3" w14:paraId="43D95E7A" w14:textId="77777777" w:rsidTr="00BD0103">
        <w:tc>
          <w:tcPr>
            <w:tcW w:w="5745" w:type="dxa"/>
          </w:tcPr>
          <w:p w14:paraId="539DC43C" w14:textId="77777777" w:rsidR="00DC6C8B" w:rsidRDefault="00204016" w:rsidP="00DC6C8B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  <w:p w14:paraId="47FBBEEF" w14:textId="667E0381" w:rsidR="00204016" w:rsidRPr="00977EF3" w:rsidRDefault="002A6BA5" w:rsidP="00DC6C8B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(internacionales,</w:t>
            </w:r>
            <w:r w:rsidR="00DC6C8B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SEHH/SETH, Nacionales)</w:t>
            </w:r>
          </w:p>
        </w:tc>
        <w:tc>
          <w:tcPr>
            <w:tcW w:w="1132" w:type="dxa"/>
          </w:tcPr>
          <w:p w14:paraId="7E5294BF" w14:textId="77777777" w:rsidR="00204016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  <w:p w14:paraId="1FD8A4AD" w14:textId="7120B98F" w:rsidR="00710263" w:rsidRPr="00977EF3" w:rsidRDefault="0071026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Principal</w:t>
            </w:r>
          </w:p>
        </w:tc>
        <w:tc>
          <w:tcPr>
            <w:tcW w:w="1628" w:type="dxa"/>
          </w:tcPr>
          <w:p w14:paraId="5532501F" w14:textId="7BE43879" w:rsidR="00204016" w:rsidRPr="00977EF3" w:rsidRDefault="002A6BA5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autor principal</w:t>
            </w:r>
          </w:p>
        </w:tc>
        <w:tc>
          <w:tcPr>
            <w:tcW w:w="993" w:type="dxa"/>
          </w:tcPr>
          <w:p w14:paraId="063895D9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BD0103">
        <w:tc>
          <w:tcPr>
            <w:tcW w:w="5745" w:type="dxa"/>
          </w:tcPr>
          <w:p w14:paraId="050A5474" w14:textId="608498C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18633D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</w:tcPr>
          <w:p w14:paraId="2AE05023" w14:textId="321B08EC" w:rsidR="00A776DA" w:rsidRPr="00B24D0F" w:rsidRDefault="004E2C9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BD0103">
        <w:trPr>
          <w:trHeight w:val="191"/>
        </w:trPr>
        <w:tc>
          <w:tcPr>
            <w:tcW w:w="5745" w:type="dxa"/>
          </w:tcPr>
          <w:p w14:paraId="59862582" w14:textId="59E6757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67EC5C5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</w:tcPr>
          <w:p w14:paraId="32385E87" w14:textId="7D6311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BD0103">
        <w:trPr>
          <w:trHeight w:val="205"/>
        </w:trPr>
        <w:tc>
          <w:tcPr>
            <w:tcW w:w="5745" w:type="dxa"/>
          </w:tcPr>
          <w:p w14:paraId="5520EBC9" w14:textId="079DA86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7D165E1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</w:tcPr>
          <w:p w14:paraId="553ED597" w14:textId="430AD2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BD0103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042A9F7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14:paraId="1B1EF917" w14:textId="6208C2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99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BD0103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204016" w:rsidRPr="00977EF3" w14:paraId="29DA1C4F" w14:textId="77777777" w:rsidTr="00BD0103">
        <w:tc>
          <w:tcPr>
            <w:tcW w:w="5812" w:type="dxa"/>
          </w:tcPr>
          <w:p w14:paraId="17377211" w14:textId="6397D1C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  <w:r w:rsidR="002A6BA5">
              <w:rPr>
                <w:b/>
                <w:sz w:val="16"/>
                <w:szCs w:val="16"/>
              </w:rPr>
              <w:t xml:space="preserve"> (Internacionales, SEHH/SETH, Nacionales)</w:t>
            </w:r>
          </w:p>
        </w:tc>
        <w:tc>
          <w:tcPr>
            <w:tcW w:w="1134" w:type="dxa"/>
          </w:tcPr>
          <w:p w14:paraId="1EEAF4BF" w14:textId="77777777" w:rsidR="00204016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  <w:p w14:paraId="451FBE7B" w14:textId="490698D6" w:rsidR="002A6BA5" w:rsidRPr="00977EF3" w:rsidRDefault="002A6BA5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Oral- Poster</w:t>
            </w:r>
          </w:p>
        </w:tc>
        <w:tc>
          <w:tcPr>
            <w:tcW w:w="1701" w:type="dxa"/>
          </w:tcPr>
          <w:p w14:paraId="6D70C074" w14:textId="4A48D5B9" w:rsidR="00204016" w:rsidRDefault="002A6BA5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autor </w:t>
            </w:r>
            <w:r w:rsidR="00BD0103">
              <w:rPr>
                <w:b/>
                <w:sz w:val="16"/>
                <w:szCs w:val="16"/>
              </w:rPr>
              <w:t>principal</w:t>
            </w:r>
          </w:p>
          <w:p w14:paraId="6DDB5962" w14:textId="1679ABCC" w:rsidR="00BD0103" w:rsidRPr="00977EF3" w:rsidRDefault="00BD010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Oral- Poster</w:t>
            </w:r>
          </w:p>
        </w:tc>
        <w:tc>
          <w:tcPr>
            <w:tcW w:w="851" w:type="dxa"/>
          </w:tcPr>
          <w:p w14:paraId="1301099A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BD010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BD010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BD010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BD010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BD0103">
        <w:tc>
          <w:tcPr>
            <w:tcW w:w="5812" w:type="dxa"/>
          </w:tcPr>
          <w:p w14:paraId="778AE192" w14:textId="5F3198E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66092F8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6383EDFB" w14:textId="023752E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BD0103">
        <w:tc>
          <w:tcPr>
            <w:tcW w:w="5812" w:type="dxa"/>
          </w:tcPr>
          <w:p w14:paraId="40EC66CC" w14:textId="0CC4D26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2E2D022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7476B01" w14:textId="1B48F56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BD0103">
        <w:tc>
          <w:tcPr>
            <w:tcW w:w="5812" w:type="dxa"/>
          </w:tcPr>
          <w:p w14:paraId="41BF560F" w14:textId="20F3ED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5532CE1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389DE815" w14:textId="566C217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BD0103">
        <w:tc>
          <w:tcPr>
            <w:tcW w:w="5812" w:type="dxa"/>
          </w:tcPr>
          <w:p w14:paraId="7661E632" w14:textId="48F269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428B8BD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CB06924" w14:textId="115CE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BD0103">
        <w:tc>
          <w:tcPr>
            <w:tcW w:w="5812" w:type="dxa"/>
          </w:tcPr>
          <w:p w14:paraId="2F7CC17E" w14:textId="16BFA70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DE88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95A44B3" w14:textId="725ECC2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BD0103">
        <w:tc>
          <w:tcPr>
            <w:tcW w:w="5812" w:type="dxa"/>
          </w:tcPr>
          <w:p w14:paraId="5D811F89" w14:textId="7B87D32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0F12215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4D22017C" w14:textId="01825B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BD0103">
        <w:tc>
          <w:tcPr>
            <w:tcW w:w="5812" w:type="dxa"/>
          </w:tcPr>
          <w:p w14:paraId="2CB83A39" w14:textId="24BD2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EC8567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1B2C781" w14:textId="35E7B1D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BD0103">
        <w:tc>
          <w:tcPr>
            <w:tcW w:w="5812" w:type="dxa"/>
          </w:tcPr>
          <w:p w14:paraId="20290F58" w14:textId="0822E9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372413BF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10A34CC2" w14:textId="399658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BD010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28D2FA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382FC71" w14:textId="70C04D8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BD010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5C1E0B9E" w:rsidR="00204016" w:rsidRPr="0023656F" w:rsidRDefault="00204016" w:rsidP="0023656F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23656F" w14:paraId="3B310107" w14:textId="77777777" w:rsidTr="00BD0103">
        <w:tc>
          <w:tcPr>
            <w:tcW w:w="5812" w:type="dxa"/>
          </w:tcPr>
          <w:p w14:paraId="49CA4DCC" w14:textId="447F6909" w:rsidR="0023656F" w:rsidRPr="00E37B48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Capítulos de libros</w:t>
            </w:r>
          </w:p>
        </w:tc>
        <w:tc>
          <w:tcPr>
            <w:tcW w:w="1134" w:type="dxa"/>
          </w:tcPr>
          <w:p w14:paraId="71176C97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701" w:type="dxa"/>
          </w:tcPr>
          <w:p w14:paraId="2AADC2C2" w14:textId="5C4C344E" w:rsidR="0023656F" w:rsidRPr="00B24D0F" w:rsidRDefault="00BD0103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autor principal</w:t>
            </w:r>
          </w:p>
        </w:tc>
        <w:tc>
          <w:tcPr>
            <w:tcW w:w="851" w:type="dxa"/>
          </w:tcPr>
          <w:p w14:paraId="67156783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23656F" w14:paraId="056CD8A2" w14:textId="77777777" w:rsidTr="00BD0103">
        <w:tc>
          <w:tcPr>
            <w:tcW w:w="5812" w:type="dxa"/>
          </w:tcPr>
          <w:p w14:paraId="62014DB8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F866D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59A4E3BB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5C1587F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5DF0A522" w14:textId="77777777" w:rsidTr="00BD0103">
        <w:tc>
          <w:tcPr>
            <w:tcW w:w="5812" w:type="dxa"/>
          </w:tcPr>
          <w:p w14:paraId="3BBF5FD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7CBD22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14929D6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ED6B529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2691920C" w14:textId="77777777" w:rsidTr="00BD0103">
        <w:tc>
          <w:tcPr>
            <w:tcW w:w="5812" w:type="dxa"/>
          </w:tcPr>
          <w:p w14:paraId="73FBEEE0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3080C4D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6CCA27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738092ED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668D26FB" w14:textId="77777777" w:rsidTr="00BD0103">
        <w:tc>
          <w:tcPr>
            <w:tcW w:w="5812" w:type="dxa"/>
            <w:tcBorders>
              <w:bottom w:val="single" w:sz="4" w:space="0" w:color="auto"/>
            </w:tcBorders>
          </w:tcPr>
          <w:p w14:paraId="399CAB41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62AEBC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6D63F22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440D737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23656F" w14:paraId="2D04EE34" w14:textId="77777777" w:rsidTr="00BD010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1D4865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6F2309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9FC9AA" w14:textId="77777777" w:rsidR="0023656F" w:rsidRPr="00B24D0F" w:rsidRDefault="0023656F" w:rsidP="00D25336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5085DD9" w14:textId="77777777" w:rsidR="0023656F" w:rsidRDefault="0023656F" w:rsidP="00D2533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D11FCF1" w14:textId="43BECB70" w:rsidR="0023656F" w:rsidRDefault="0023656F" w:rsidP="0023656F">
      <w:pPr>
        <w:spacing w:before="0"/>
        <w:jc w:val="left"/>
      </w:pPr>
    </w:p>
    <w:p w14:paraId="098F61AE" w14:textId="77777777" w:rsidR="0023656F" w:rsidRPr="0023656F" w:rsidRDefault="0023656F" w:rsidP="0023656F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977EF3" w14:paraId="422B8E2D" w14:textId="77777777" w:rsidTr="00BD0103">
        <w:tc>
          <w:tcPr>
            <w:tcW w:w="5812" w:type="dxa"/>
          </w:tcPr>
          <w:p w14:paraId="46A4A843" w14:textId="67E9DA97" w:rsidR="00977EF3" w:rsidRPr="00B24D0F" w:rsidRDefault="0023656F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Revistas</w:t>
            </w:r>
            <w:r w:rsidR="00977EF3">
              <w:rPr>
                <w:b/>
                <w:sz w:val="16"/>
                <w:szCs w:val="16"/>
              </w:rPr>
              <w:t xml:space="preserve">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701" w:type="dxa"/>
          </w:tcPr>
          <w:p w14:paraId="37DCEEC3" w14:textId="28EB7888" w:rsidR="00977EF3" w:rsidRPr="00B24D0F" w:rsidRDefault="00BD010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 auto principal</w:t>
            </w:r>
          </w:p>
        </w:tc>
        <w:tc>
          <w:tcPr>
            <w:tcW w:w="851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BD010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BD010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BD010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BD010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BD010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1A88FF" w14:textId="2BC04AC2" w:rsidR="00E853EB" w:rsidRDefault="00E853EB" w:rsidP="00206B29">
      <w:pPr>
        <w:spacing w:before="0"/>
        <w:jc w:val="left"/>
      </w:pPr>
    </w:p>
    <w:tbl>
      <w:tblPr>
        <w:tblStyle w:val="Tablaconcuadrcula"/>
        <w:tblW w:w="0" w:type="auto"/>
        <w:tblInd w:w="5382" w:type="dxa"/>
        <w:tblLook w:val="04A0" w:firstRow="1" w:lastRow="0" w:firstColumn="1" w:lastColumn="0" w:noHBand="0" w:noVBand="1"/>
      </w:tblPr>
      <w:tblGrid>
        <w:gridCol w:w="1780"/>
        <w:gridCol w:w="2240"/>
      </w:tblGrid>
      <w:tr w:rsidR="0080422B" w14:paraId="5E456D93" w14:textId="77777777" w:rsidTr="008E312B">
        <w:trPr>
          <w:trHeight w:val="465"/>
        </w:trPr>
        <w:tc>
          <w:tcPr>
            <w:tcW w:w="1780" w:type="dxa"/>
            <w:vAlign w:val="center"/>
          </w:tcPr>
          <w:p w14:paraId="0E6460DF" w14:textId="4A724BF6" w:rsidR="0080422B" w:rsidRPr="00977EF3" w:rsidRDefault="0080422B" w:rsidP="00CE29A5">
            <w:pPr>
              <w:tabs>
                <w:tab w:val="clear" w:pos="552"/>
              </w:tabs>
              <w:spacing w:before="0" w:line="240" w:lineRule="auto"/>
              <w:jc w:val="right"/>
            </w:pPr>
            <w:r w:rsidRPr="002F6F67">
              <w:rPr>
                <w:b/>
                <w:bCs/>
              </w:rPr>
              <w:t>*</w:t>
            </w:r>
            <w:r w:rsidRPr="00977EF3">
              <w:t>TOTAL</w:t>
            </w:r>
            <w:r w:rsidR="008E312B">
              <w:t xml:space="preserve"> MÉRITOS</w:t>
            </w:r>
          </w:p>
        </w:tc>
        <w:bookmarkStart w:id="10" w:name="Texto5"/>
        <w:tc>
          <w:tcPr>
            <w:tcW w:w="2240" w:type="dxa"/>
            <w:vAlign w:val="center"/>
          </w:tcPr>
          <w:p w14:paraId="3BE51438" w14:textId="77777777" w:rsidR="0080422B" w:rsidRPr="00977EF3" w:rsidRDefault="0080422B" w:rsidP="00CE29A5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10"/>
          </w:p>
        </w:tc>
      </w:tr>
    </w:tbl>
    <w:p w14:paraId="446D275D" w14:textId="77777777" w:rsidR="0080422B" w:rsidRDefault="0080422B" w:rsidP="00206B29">
      <w:pPr>
        <w:spacing w:before="0"/>
        <w:jc w:val="left"/>
        <w:rPr>
          <w:b/>
          <w:bCs/>
        </w:rPr>
      </w:pPr>
    </w:p>
    <w:p w14:paraId="509E4A3E" w14:textId="6F431D63" w:rsidR="0080422B" w:rsidRDefault="0080422B" w:rsidP="00206B29">
      <w:pPr>
        <w:spacing w:before="0"/>
        <w:jc w:val="left"/>
        <w:rPr>
          <w:b/>
          <w:bCs/>
        </w:rPr>
      </w:pPr>
    </w:p>
    <w:p w14:paraId="7CCB5DBD" w14:textId="20D828C1" w:rsidR="008C2096" w:rsidRDefault="008C2096">
      <w:pPr>
        <w:tabs>
          <w:tab w:val="clear" w:pos="552"/>
        </w:tabs>
        <w:spacing w:before="0" w:line="240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1FA028CA" w14:textId="77777777" w:rsidR="008C2096" w:rsidRDefault="008C2096" w:rsidP="00206B29">
      <w:pPr>
        <w:spacing w:before="0"/>
        <w:jc w:val="left"/>
        <w:rPr>
          <w:b/>
          <w:bCs/>
        </w:rPr>
      </w:pPr>
    </w:p>
    <w:p w14:paraId="0B00C182" w14:textId="34197B5C" w:rsidR="00DA7470" w:rsidRDefault="00DA7470" w:rsidP="00206B29">
      <w:pPr>
        <w:spacing w:before="0"/>
        <w:jc w:val="left"/>
      </w:pPr>
      <w:r w:rsidRPr="008D2BDB">
        <w:rPr>
          <w:b/>
          <w:bCs/>
        </w:rPr>
        <w:t>Participación en actividades de la SEHH hasta 10</w:t>
      </w:r>
      <w:r w:rsidR="008D2BDB" w:rsidRPr="008D2BDB">
        <w:rPr>
          <w:b/>
          <w:bCs/>
        </w:rPr>
        <w:t xml:space="preserve"> puntos. </w:t>
      </w:r>
    </w:p>
    <w:p w14:paraId="6C2E9C2A" w14:textId="5329F882" w:rsidR="00DA7470" w:rsidRDefault="00DA7470" w:rsidP="00206B29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8C2096" w14:paraId="77754BC2" w14:textId="77777777" w:rsidTr="00674289">
        <w:tc>
          <w:tcPr>
            <w:tcW w:w="8647" w:type="dxa"/>
            <w:gridSpan w:val="3"/>
          </w:tcPr>
          <w:p w14:paraId="308A78D4" w14:textId="0AC2B074" w:rsidR="008C2096" w:rsidRPr="00B24D0F" w:rsidRDefault="008C2096" w:rsidP="008C2096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t>Cursos promovidos por la SEHH: 1,5 puntos por curso</w:t>
            </w:r>
          </w:p>
        </w:tc>
        <w:tc>
          <w:tcPr>
            <w:tcW w:w="851" w:type="dxa"/>
          </w:tcPr>
          <w:p w14:paraId="4B4A2B8B" w14:textId="77777777" w:rsidR="008C2096" w:rsidRPr="00B24D0F" w:rsidRDefault="008C2096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DA7470" w14:paraId="131C88CB" w14:textId="77777777" w:rsidTr="00CE29A5">
        <w:tc>
          <w:tcPr>
            <w:tcW w:w="5812" w:type="dxa"/>
          </w:tcPr>
          <w:p w14:paraId="69E850A1" w14:textId="14B46E2A" w:rsidR="00DA7470" w:rsidRPr="008D2BDB" w:rsidRDefault="00DA7470" w:rsidP="008D2BDB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 w:rsidR="008D2BDB">
              <w:t xml:space="preserve"> </w:t>
            </w:r>
          </w:p>
        </w:tc>
        <w:tc>
          <w:tcPr>
            <w:tcW w:w="1134" w:type="dxa"/>
          </w:tcPr>
          <w:p w14:paraId="106A13C6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508539E4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20ACB0D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7A5F3DC7" w14:textId="77777777" w:rsidTr="00CE29A5">
        <w:tc>
          <w:tcPr>
            <w:tcW w:w="5812" w:type="dxa"/>
          </w:tcPr>
          <w:p w14:paraId="48B889C5" w14:textId="7DE92C02" w:rsidR="00DA7470" w:rsidRPr="008D2BDB" w:rsidRDefault="00DA7470" w:rsidP="008D2BDB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A8A22FB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506CDDE9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7B8A0E9B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78D3833E" w14:textId="77777777" w:rsidTr="00CE29A5">
        <w:tc>
          <w:tcPr>
            <w:tcW w:w="5812" w:type="dxa"/>
          </w:tcPr>
          <w:p w14:paraId="32D1E3AB" w14:textId="3C641513" w:rsidR="00DA7470" w:rsidRPr="008D2BDB" w:rsidRDefault="00DA7470" w:rsidP="008D2BDB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17F203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66AC1D3A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73EA267D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7E917D9E" w14:textId="77777777" w:rsidTr="00CE29A5">
        <w:tc>
          <w:tcPr>
            <w:tcW w:w="5812" w:type="dxa"/>
            <w:tcBorders>
              <w:bottom w:val="single" w:sz="4" w:space="0" w:color="auto"/>
            </w:tcBorders>
          </w:tcPr>
          <w:p w14:paraId="655EC8D9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04C1942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271A616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5CFD5ACE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DA7470" w14:paraId="119342E8" w14:textId="77777777" w:rsidTr="00CE29A5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D0CC9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30548E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28CE1C" w14:textId="77777777" w:rsidR="00DA7470" w:rsidRPr="00B24D0F" w:rsidRDefault="00DA7470" w:rsidP="00CE29A5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177F233" w14:textId="77777777" w:rsidR="00DA7470" w:rsidRDefault="00DA7470" w:rsidP="00CE29A5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C2F79CF" w14:textId="1460A0DD" w:rsidR="00DA7470" w:rsidRDefault="00DA7470" w:rsidP="00206B29">
      <w:pPr>
        <w:spacing w:before="0"/>
        <w:jc w:val="left"/>
      </w:pPr>
    </w:p>
    <w:p w14:paraId="5A080DA2" w14:textId="5E499B75" w:rsidR="00DA7470" w:rsidRDefault="00DA7470" w:rsidP="00206B29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8C2096" w14:paraId="4734A840" w14:textId="77777777" w:rsidTr="005425A1">
        <w:tc>
          <w:tcPr>
            <w:tcW w:w="8647" w:type="dxa"/>
            <w:gridSpan w:val="3"/>
          </w:tcPr>
          <w:p w14:paraId="2C686C55" w14:textId="6DC5FE6F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t xml:space="preserve">Asistencia a Congresos: 0,1 punto por </w:t>
            </w:r>
            <w:r w:rsidR="00E17A3C">
              <w:t>asistencia</w:t>
            </w:r>
          </w:p>
        </w:tc>
        <w:tc>
          <w:tcPr>
            <w:tcW w:w="851" w:type="dxa"/>
          </w:tcPr>
          <w:p w14:paraId="3D10C3CF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8C2096" w14:paraId="3A23BD7A" w14:textId="77777777" w:rsidTr="005425A1">
        <w:tc>
          <w:tcPr>
            <w:tcW w:w="5812" w:type="dxa"/>
          </w:tcPr>
          <w:p w14:paraId="4A27871A" w14:textId="77777777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6976C0D7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BD0F47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A4026F7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291579CF" w14:textId="77777777" w:rsidTr="005425A1">
        <w:tc>
          <w:tcPr>
            <w:tcW w:w="5812" w:type="dxa"/>
          </w:tcPr>
          <w:p w14:paraId="0828D2CE" w14:textId="4E9005E0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212BE86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C7E85EA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CE43016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66C0582F" w14:textId="77777777" w:rsidTr="005425A1">
        <w:tc>
          <w:tcPr>
            <w:tcW w:w="5812" w:type="dxa"/>
          </w:tcPr>
          <w:p w14:paraId="37EECE6B" w14:textId="7F97F93F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 w:rsidR="00AF4194">
              <w:t xml:space="preserve"> </w:t>
            </w:r>
          </w:p>
        </w:tc>
        <w:tc>
          <w:tcPr>
            <w:tcW w:w="1134" w:type="dxa"/>
          </w:tcPr>
          <w:p w14:paraId="5F71BF0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29B964E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4861B096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4B7B9B0" w14:textId="77777777" w:rsidTr="005425A1">
        <w:tc>
          <w:tcPr>
            <w:tcW w:w="5812" w:type="dxa"/>
            <w:tcBorders>
              <w:bottom w:val="single" w:sz="4" w:space="0" w:color="auto"/>
            </w:tcBorders>
          </w:tcPr>
          <w:p w14:paraId="7C040047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8B91A3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55EFF25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686EFB9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21A7D2D" w14:textId="77777777" w:rsidTr="005425A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5B4DE3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C7B2B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20DC1F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3A95479" w14:textId="77777777" w:rsidR="008C2096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326FD7E1" w14:textId="07B9AE61" w:rsidR="008C2096" w:rsidRDefault="008C2096" w:rsidP="00206B29">
      <w:pPr>
        <w:spacing w:before="0"/>
        <w:jc w:val="left"/>
      </w:pPr>
    </w:p>
    <w:p w14:paraId="79637855" w14:textId="77777777" w:rsidR="008C2096" w:rsidRDefault="008C2096" w:rsidP="00206B29">
      <w:pPr>
        <w:spacing w:before="0"/>
        <w:jc w:val="left"/>
      </w:pPr>
    </w:p>
    <w:p w14:paraId="6B945D38" w14:textId="77777777" w:rsidR="008C2096" w:rsidRDefault="008C2096" w:rsidP="008C2096">
      <w:pPr>
        <w:spacing w:before="0"/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701"/>
        <w:gridCol w:w="851"/>
      </w:tblGrid>
      <w:tr w:rsidR="008C2096" w14:paraId="37EBDDEC" w14:textId="77777777" w:rsidTr="005425A1">
        <w:tc>
          <w:tcPr>
            <w:tcW w:w="8647" w:type="dxa"/>
            <w:gridSpan w:val="3"/>
          </w:tcPr>
          <w:p w14:paraId="35C9120C" w14:textId="0F0A3228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left"/>
              <w:rPr>
                <w:b/>
                <w:sz w:val="16"/>
                <w:szCs w:val="16"/>
              </w:rPr>
            </w:pPr>
            <w:r>
              <w:t>Publicaciones de la SEHH: 0,5 puntos por publicación</w:t>
            </w:r>
          </w:p>
        </w:tc>
        <w:tc>
          <w:tcPr>
            <w:tcW w:w="851" w:type="dxa"/>
          </w:tcPr>
          <w:p w14:paraId="7DC634F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8C2096" w14:paraId="58D4B9C7" w14:textId="77777777" w:rsidTr="005425A1">
        <w:tc>
          <w:tcPr>
            <w:tcW w:w="5812" w:type="dxa"/>
          </w:tcPr>
          <w:p w14:paraId="6EAD8511" w14:textId="77777777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11D6D15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7928D8E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F15226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69749A86" w14:textId="77777777" w:rsidTr="005425A1">
        <w:tc>
          <w:tcPr>
            <w:tcW w:w="5812" w:type="dxa"/>
          </w:tcPr>
          <w:p w14:paraId="73E7FFA0" w14:textId="77777777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26469264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7C6AC424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26F393AA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597B34B1" w14:textId="77777777" w:rsidTr="005425A1">
        <w:tc>
          <w:tcPr>
            <w:tcW w:w="5812" w:type="dxa"/>
          </w:tcPr>
          <w:p w14:paraId="3959089B" w14:textId="0734E708" w:rsidR="008C2096" w:rsidRPr="008D2BDB" w:rsidRDefault="008C2096" w:rsidP="005425A1">
            <w:pPr>
              <w:spacing w:before="0"/>
              <w:jc w:val="left"/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r>
              <w:t xml:space="preserve"> </w:t>
            </w:r>
          </w:p>
        </w:tc>
        <w:tc>
          <w:tcPr>
            <w:tcW w:w="1134" w:type="dxa"/>
          </w:tcPr>
          <w:p w14:paraId="27ABFAC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</w:tcPr>
          <w:p w14:paraId="0BC151CF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126C22A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AA23FF7" w14:textId="77777777" w:rsidTr="005425A1">
        <w:tc>
          <w:tcPr>
            <w:tcW w:w="5812" w:type="dxa"/>
            <w:tcBorders>
              <w:bottom w:val="single" w:sz="4" w:space="0" w:color="auto"/>
            </w:tcBorders>
          </w:tcPr>
          <w:p w14:paraId="66A14F14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6397DE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8C6052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952BD9">
              <w:rPr>
                <w:sz w:val="16"/>
                <w:szCs w:val="16"/>
              </w:rPr>
            </w:r>
            <w:r w:rsidR="00952BD9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851" w:type="dxa"/>
          </w:tcPr>
          <w:p w14:paraId="0FC16DE9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8C2096" w14:paraId="0B38A32B" w14:textId="77777777" w:rsidTr="005425A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7CA2AD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798651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E227F22" w14:textId="77777777" w:rsidR="008C2096" w:rsidRPr="00B24D0F" w:rsidRDefault="008C2096" w:rsidP="005425A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C740D8C" w14:textId="77777777" w:rsidR="008C2096" w:rsidRDefault="008C2096" w:rsidP="005425A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15D354E" w14:textId="66895623" w:rsidR="00DA7470" w:rsidRDefault="00DA7470" w:rsidP="00206B29">
      <w:pPr>
        <w:spacing w:before="0"/>
        <w:jc w:val="left"/>
      </w:pPr>
    </w:p>
    <w:p w14:paraId="3DBA6D8F" w14:textId="3409CF8E" w:rsidR="008C2096" w:rsidRDefault="008C2096" w:rsidP="00206B29">
      <w:pPr>
        <w:spacing w:before="0"/>
        <w:jc w:val="left"/>
      </w:pPr>
    </w:p>
    <w:tbl>
      <w:tblPr>
        <w:tblStyle w:val="Tablaconcuadrcula"/>
        <w:tblW w:w="0" w:type="auto"/>
        <w:tblInd w:w="4815" w:type="dxa"/>
        <w:tblLook w:val="04A0" w:firstRow="1" w:lastRow="0" w:firstColumn="1" w:lastColumn="0" w:noHBand="0" w:noVBand="1"/>
      </w:tblPr>
      <w:tblGrid>
        <w:gridCol w:w="2347"/>
        <w:gridCol w:w="2240"/>
      </w:tblGrid>
      <w:tr w:rsidR="008E312B" w14:paraId="6DB43678" w14:textId="77777777" w:rsidTr="008E312B">
        <w:trPr>
          <w:trHeight w:val="465"/>
        </w:trPr>
        <w:tc>
          <w:tcPr>
            <w:tcW w:w="2347" w:type="dxa"/>
            <w:vAlign w:val="center"/>
          </w:tcPr>
          <w:p w14:paraId="5FA80483" w14:textId="69CB8041" w:rsidR="008E312B" w:rsidRPr="00977EF3" w:rsidRDefault="008E312B" w:rsidP="005425A1">
            <w:pPr>
              <w:tabs>
                <w:tab w:val="clear" w:pos="552"/>
              </w:tabs>
              <w:spacing w:before="0" w:line="240" w:lineRule="auto"/>
              <w:jc w:val="right"/>
            </w:pPr>
            <w:r w:rsidRPr="002F6F67">
              <w:rPr>
                <w:b/>
                <w:bCs/>
              </w:rPr>
              <w:t>*</w:t>
            </w:r>
            <w:r w:rsidRPr="00977EF3">
              <w:t>TOTAL</w:t>
            </w:r>
            <w:r>
              <w:t xml:space="preserve"> ACTIVIDADES</w:t>
            </w:r>
          </w:p>
        </w:tc>
        <w:tc>
          <w:tcPr>
            <w:tcW w:w="2240" w:type="dxa"/>
            <w:vAlign w:val="center"/>
          </w:tcPr>
          <w:p w14:paraId="4BC207DB" w14:textId="77777777" w:rsidR="008E312B" w:rsidRPr="00977EF3" w:rsidRDefault="008E312B" w:rsidP="005425A1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</w:p>
        </w:tc>
      </w:tr>
    </w:tbl>
    <w:p w14:paraId="776C54CC" w14:textId="77777777" w:rsidR="008C2096" w:rsidRDefault="008C2096" w:rsidP="00206B29">
      <w:pPr>
        <w:spacing w:before="0"/>
        <w:jc w:val="left"/>
      </w:pPr>
    </w:p>
    <w:p w14:paraId="56AF302A" w14:textId="77777777" w:rsidR="00DA7470" w:rsidRDefault="00DA7470" w:rsidP="00206B29">
      <w:pPr>
        <w:spacing w:before="0"/>
        <w:jc w:val="left"/>
      </w:pPr>
    </w:p>
    <w:p w14:paraId="75AE9EA6" w14:textId="68A4AD30" w:rsidR="0023656F" w:rsidRDefault="0023656F" w:rsidP="00206B29">
      <w:pPr>
        <w:spacing w:before="0"/>
        <w:jc w:val="left"/>
      </w:pPr>
    </w:p>
    <w:p w14:paraId="1094F55D" w14:textId="3D95ABFB" w:rsidR="00393A2F" w:rsidRDefault="00393A2F" w:rsidP="00206B29">
      <w:pPr>
        <w:spacing w:before="0"/>
        <w:jc w:val="left"/>
      </w:pPr>
    </w:p>
    <w:p w14:paraId="31F382B1" w14:textId="77777777" w:rsidR="00393A2F" w:rsidRDefault="00393A2F" w:rsidP="00206B29">
      <w:pPr>
        <w:spacing w:before="0"/>
        <w:jc w:val="left"/>
      </w:pPr>
    </w:p>
    <w:tbl>
      <w:tblPr>
        <w:tblStyle w:val="Tablaconcuadrcula"/>
        <w:tblW w:w="0" w:type="auto"/>
        <w:tblInd w:w="5382" w:type="dxa"/>
        <w:tblLook w:val="04A0" w:firstRow="1" w:lastRow="0" w:firstColumn="1" w:lastColumn="0" w:noHBand="0" w:noVBand="1"/>
      </w:tblPr>
      <w:tblGrid>
        <w:gridCol w:w="1843"/>
        <w:gridCol w:w="2177"/>
      </w:tblGrid>
      <w:tr w:rsidR="0080422B" w14:paraId="26C7057B" w14:textId="77777777" w:rsidTr="0072066B">
        <w:trPr>
          <w:trHeight w:val="465"/>
        </w:trPr>
        <w:tc>
          <w:tcPr>
            <w:tcW w:w="1843" w:type="dxa"/>
            <w:vAlign w:val="center"/>
          </w:tcPr>
          <w:p w14:paraId="61B2A905" w14:textId="4BE02E5B" w:rsidR="0080422B" w:rsidRPr="00977EF3" w:rsidRDefault="0080422B" w:rsidP="0072066B">
            <w:pPr>
              <w:tabs>
                <w:tab w:val="clear" w:pos="552"/>
              </w:tabs>
              <w:spacing w:before="0" w:line="240" w:lineRule="auto"/>
              <w:jc w:val="center"/>
            </w:pPr>
            <w:proofErr w:type="gramStart"/>
            <w:r w:rsidRPr="00977EF3">
              <w:t>TOTAL</w:t>
            </w:r>
            <w:proofErr w:type="gramEnd"/>
            <w:r w:rsidR="0072066B">
              <w:t xml:space="preserve"> </w:t>
            </w:r>
            <w:r>
              <w:t>GENERAL</w:t>
            </w:r>
          </w:p>
        </w:tc>
        <w:tc>
          <w:tcPr>
            <w:tcW w:w="2177" w:type="dxa"/>
            <w:vAlign w:val="center"/>
          </w:tcPr>
          <w:p w14:paraId="1E0AFE35" w14:textId="77777777" w:rsidR="0080422B" w:rsidRPr="00977EF3" w:rsidRDefault="0080422B" w:rsidP="00CE29A5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</w:p>
        </w:tc>
      </w:tr>
    </w:tbl>
    <w:p w14:paraId="41CE7802" w14:textId="77777777" w:rsidR="00957531" w:rsidRDefault="00957531" w:rsidP="00206B29">
      <w:pPr>
        <w:spacing w:before="0"/>
        <w:jc w:val="left"/>
      </w:pPr>
    </w:p>
    <w:p w14:paraId="59A9AA2E" w14:textId="6F0C426A" w:rsidR="00204016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p w14:paraId="445CDB23" w14:textId="394FA6A8" w:rsidR="002F6F67" w:rsidRPr="002F6F67" w:rsidRDefault="002F6F67" w:rsidP="002F6F67">
      <w:pPr>
        <w:rPr>
          <w:sz w:val="2"/>
          <w:szCs w:val="2"/>
        </w:rPr>
      </w:pPr>
    </w:p>
    <w:p w14:paraId="3FB945CF" w14:textId="77777777" w:rsidR="002F6F67" w:rsidRPr="002F6F67" w:rsidRDefault="002F6F67" w:rsidP="002F6F67">
      <w:pPr>
        <w:rPr>
          <w:sz w:val="2"/>
          <w:szCs w:val="2"/>
        </w:rPr>
      </w:pPr>
    </w:p>
    <w:sectPr w:rsidR="002F6F67" w:rsidRPr="002F6F67" w:rsidSect="00DC6C8B">
      <w:headerReference w:type="default" r:id="rId8"/>
      <w:footerReference w:type="default" r:id="rId9"/>
      <w:pgSz w:w="11906" w:h="16838" w:code="9"/>
      <w:pgMar w:top="2102" w:right="1247" w:bottom="568" w:left="1247" w:header="510" w:footer="3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1E64C" w14:textId="77777777" w:rsidR="00DD27BA" w:rsidRDefault="00DD27BA" w:rsidP="00784E66">
      <w:r>
        <w:separator/>
      </w:r>
    </w:p>
  </w:endnote>
  <w:endnote w:type="continuationSeparator" w:id="0">
    <w:p w14:paraId="7CB4152B" w14:textId="77777777" w:rsidR="00DD27BA" w:rsidRDefault="00DD27B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9288E" w14:textId="197ABE0B" w:rsidR="00AB1633" w:rsidRDefault="008E312B" w:rsidP="004E2C9C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>
      <w:rPr>
        <w:rFonts w:ascii="Times New Roman" w:hAnsi="Times New Roman" w:cs="Times New Roman"/>
        <w:i/>
        <w:color w:val="00B0F0"/>
        <w:sz w:val="16"/>
      </w:rPr>
      <w:t>*</w:t>
    </w:r>
    <w:r w:rsidR="00AB1633"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="00AB1633"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="00AB1633"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="00AB1633"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="00AB1633"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p w14:paraId="3F574AEA" w14:textId="570EBCE5" w:rsidR="002602A0" w:rsidRPr="002602A0" w:rsidRDefault="0023656F" w:rsidP="002602A0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Cs/>
        <w:sz w:val="16"/>
      </w:rPr>
    </w:pPr>
    <w:r>
      <w:rPr>
        <w:rFonts w:ascii="Times New Roman" w:hAnsi="Times New Roman" w:cs="Times New Roman"/>
        <w:iCs/>
        <w:sz w:val="16"/>
      </w:rPr>
      <w:fldChar w:fldCharType="begin"/>
    </w:r>
    <w:r>
      <w:rPr>
        <w:rFonts w:ascii="Times New Roman" w:hAnsi="Times New Roman" w:cs="Times New Roman"/>
        <w:iCs/>
        <w:sz w:val="16"/>
      </w:rPr>
      <w:instrText xml:space="preserve"> PAGE    \* MERGEFORMAT </w:instrText>
    </w:r>
    <w:r>
      <w:rPr>
        <w:rFonts w:ascii="Times New Roman" w:hAnsi="Times New Roman" w:cs="Times New Roman"/>
        <w:iCs/>
        <w:sz w:val="16"/>
      </w:rPr>
      <w:fldChar w:fldCharType="separate"/>
    </w:r>
    <w:r>
      <w:rPr>
        <w:rFonts w:ascii="Times New Roman" w:hAnsi="Times New Roman" w:cs="Times New Roman"/>
        <w:iCs/>
        <w:sz w:val="16"/>
      </w:rPr>
      <w:t>2</w:t>
    </w:r>
    <w:r>
      <w:rPr>
        <w:rFonts w:ascii="Times New Roman" w:hAnsi="Times New Roman" w:cs="Times New Roman"/>
        <w:iCs/>
        <w:sz w:val="16"/>
      </w:rPr>
      <w:fldChar w:fldCharType="end"/>
    </w:r>
    <w:r>
      <w:rPr>
        <w:rFonts w:ascii="Times New Roman" w:hAnsi="Times New Roman" w:cs="Times New Roman"/>
        <w:iCs/>
        <w:sz w:val="16"/>
      </w:rPr>
      <w:t>/</w:t>
    </w:r>
    <w:r w:rsidR="008E312B">
      <w:rPr>
        <w:rFonts w:ascii="Times New Roman" w:hAnsi="Times New Roman" w:cs="Times New Roman"/>
        <w:iCs/>
        <w:sz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2E5FE" w14:textId="77777777" w:rsidR="00DD27BA" w:rsidRDefault="00DD27BA" w:rsidP="00784E66">
      <w:r>
        <w:separator/>
      </w:r>
    </w:p>
  </w:footnote>
  <w:footnote w:type="continuationSeparator" w:id="0">
    <w:p w14:paraId="292DFC50" w14:textId="77777777" w:rsidR="00DD27BA" w:rsidRDefault="00DD27B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B720A" w14:textId="4EBCE1AC" w:rsidR="00AB1633" w:rsidRDefault="00FA27C0" w:rsidP="009C379D">
    <w:pPr>
      <w:pStyle w:val="Encabezado"/>
      <w:jc w:val="right"/>
      <w:rPr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3F2A632B" wp14:editId="416440AD">
          <wp:simplePos x="0" y="0"/>
          <wp:positionH relativeFrom="column">
            <wp:posOffset>4923155</wp:posOffset>
          </wp:positionH>
          <wp:positionV relativeFrom="paragraph">
            <wp:posOffset>85725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5BF3">
      <w:rPr>
        <w:rFonts w:ascii="Arial Narrow" w:hAnsi="Arial Narrow"/>
        <w:b w:val="0"/>
        <w:bCs/>
        <w:noProof/>
        <w:color w:val="0070C0"/>
        <w:szCs w:val="18"/>
      </w:rPr>
      <w:drawing>
        <wp:anchor distT="0" distB="0" distL="114300" distR="114300" simplePos="0" relativeHeight="251659264" behindDoc="1" locked="0" layoutInCell="1" allowOverlap="1" wp14:anchorId="76BB07A3" wp14:editId="1C05CFEA">
          <wp:simplePos x="0" y="0"/>
          <wp:positionH relativeFrom="margin">
            <wp:align>left</wp:align>
          </wp:positionH>
          <wp:positionV relativeFrom="topMargin">
            <wp:posOffset>306705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64206F2B" w:rsidR="00AB1633" w:rsidRDefault="009C379D" w:rsidP="00AB1633">
    <w:pPr>
      <w:pStyle w:val="Encabezad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02DC278" wp14:editId="113543B1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683260"/>
              <wp:effectExtent l="0" t="0" r="0" b="254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BD152" w14:textId="464A1D71" w:rsidR="00E86BEE" w:rsidRPr="009C379D" w:rsidRDefault="00AB1633" w:rsidP="00DC6C8B">
                          <w:pPr>
                            <w:spacing w:after="120"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53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" filled="f" stroked="f">
              <v:textbox>
                <w:txbxContent>
                  <w:p w14:paraId="5F6BD152" w14:textId="464A1D71" w:rsidR="00E86BEE" w:rsidRPr="009C379D" w:rsidRDefault="00AB1633" w:rsidP="00DC6C8B">
                    <w:pPr>
                      <w:spacing w:after="120"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 w16cid:durableId="2018574406">
    <w:abstractNumId w:val="8"/>
  </w:num>
  <w:num w:numId="2" w16cid:durableId="1340154352">
    <w:abstractNumId w:val="5"/>
  </w:num>
  <w:num w:numId="3" w16cid:durableId="331103544">
    <w:abstractNumId w:val="2"/>
  </w:num>
  <w:num w:numId="4" w16cid:durableId="1528524878">
    <w:abstractNumId w:val="6"/>
  </w:num>
  <w:num w:numId="5" w16cid:durableId="145900811">
    <w:abstractNumId w:val="3"/>
  </w:num>
  <w:num w:numId="6" w16cid:durableId="459760967">
    <w:abstractNumId w:val="1"/>
  </w:num>
  <w:num w:numId="7" w16cid:durableId="1954240760">
    <w:abstractNumId w:val="10"/>
  </w:num>
  <w:num w:numId="8" w16cid:durableId="2085487600">
    <w:abstractNumId w:val="9"/>
  </w:num>
  <w:num w:numId="9" w16cid:durableId="1386680825">
    <w:abstractNumId w:val="4"/>
  </w:num>
  <w:num w:numId="10" w16cid:durableId="362247825">
    <w:abstractNumId w:val="0"/>
  </w:num>
  <w:num w:numId="11" w16cid:durableId="22481496">
    <w:abstractNumId w:val="7"/>
  </w:num>
  <w:num w:numId="12" w16cid:durableId="6498721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06B29"/>
    <w:rsid w:val="00213364"/>
    <w:rsid w:val="00227A1A"/>
    <w:rsid w:val="0023656F"/>
    <w:rsid w:val="002602A0"/>
    <w:rsid w:val="002668D6"/>
    <w:rsid w:val="00276493"/>
    <w:rsid w:val="002A1083"/>
    <w:rsid w:val="002A6BA5"/>
    <w:rsid w:val="002D3702"/>
    <w:rsid w:val="002F6F67"/>
    <w:rsid w:val="00305010"/>
    <w:rsid w:val="0030701C"/>
    <w:rsid w:val="003101FD"/>
    <w:rsid w:val="00311252"/>
    <w:rsid w:val="00320699"/>
    <w:rsid w:val="00324ECD"/>
    <w:rsid w:val="003465EB"/>
    <w:rsid w:val="0034767C"/>
    <w:rsid w:val="003576A0"/>
    <w:rsid w:val="00366319"/>
    <w:rsid w:val="00393A2F"/>
    <w:rsid w:val="003A2E09"/>
    <w:rsid w:val="003A54CC"/>
    <w:rsid w:val="003C5113"/>
    <w:rsid w:val="00410F43"/>
    <w:rsid w:val="00431CB8"/>
    <w:rsid w:val="00436B18"/>
    <w:rsid w:val="00453B34"/>
    <w:rsid w:val="00462420"/>
    <w:rsid w:val="00466900"/>
    <w:rsid w:val="004739D4"/>
    <w:rsid w:val="00486D3A"/>
    <w:rsid w:val="00492284"/>
    <w:rsid w:val="004941F4"/>
    <w:rsid w:val="004B34D1"/>
    <w:rsid w:val="004B410C"/>
    <w:rsid w:val="004C516A"/>
    <w:rsid w:val="004C52F5"/>
    <w:rsid w:val="004D2611"/>
    <w:rsid w:val="004E0E2E"/>
    <w:rsid w:val="004E2C9C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A40E3"/>
    <w:rsid w:val="005A7D49"/>
    <w:rsid w:val="005E7A65"/>
    <w:rsid w:val="005F533C"/>
    <w:rsid w:val="00666A25"/>
    <w:rsid w:val="0067373F"/>
    <w:rsid w:val="00685C34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10263"/>
    <w:rsid w:val="0072066B"/>
    <w:rsid w:val="00724331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422B"/>
    <w:rsid w:val="00805D6B"/>
    <w:rsid w:val="0083733A"/>
    <w:rsid w:val="008A65DB"/>
    <w:rsid w:val="008A7312"/>
    <w:rsid w:val="008C2096"/>
    <w:rsid w:val="008D0851"/>
    <w:rsid w:val="008D2BDB"/>
    <w:rsid w:val="008E312B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2BD9"/>
    <w:rsid w:val="00957531"/>
    <w:rsid w:val="00965546"/>
    <w:rsid w:val="00977EF3"/>
    <w:rsid w:val="009A07A4"/>
    <w:rsid w:val="009C379D"/>
    <w:rsid w:val="009D241F"/>
    <w:rsid w:val="009D624C"/>
    <w:rsid w:val="009F34C4"/>
    <w:rsid w:val="009F4F6C"/>
    <w:rsid w:val="009F7160"/>
    <w:rsid w:val="00A53BA2"/>
    <w:rsid w:val="00A57455"/>
    <w:rsid w:val="00A776DA"/>
    <w:rsid w:val="00A96355"/>
    <w:rsid w:val="00AA7B8B"/>
    <w:rsid w:val="00AB0A06"/>
    <w:rsid w:val="00AB1633"/>
    <w:rsid w:val="00AB633C"/>
    <w:rsid w:val="00AC4AFD"/>
    <w:rsid w:val="00AC70D2"/>
    <w:rsid w:val="00AE2A98"/>
    <w:rsid w:val="00AE5972"/>
    <w:rsid w:val="00AF4194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0103"/>
    <w:rsid w:val="00BD1545"/>
    <w:rsid w:val="00BD4AF2"/>
    <w:rsid w:val="00BE0500"/>
    <w:rsid w:val="00BE55FE"/>
    <w:rsid w:val="00BF3F7D"/>
    <w:rsid w:val="00C0317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56E20"/>
    <w:rsid w:val="00D668A1"/>
    <w:rsid w:val="00D73021"/>
    <w:rsid w:val="00D74053"/>
    <w:rsid w:val="00D77751"/>
    <w:rsid w:val="00D8161E"/>
    <w:rsid w:val="00D867BF"/>
    <w:rsid w:val="00DA4C6C"/>
    <w:rsid w:val="00DA7470"/>
    <w:rsid w:val="00DC6C8B"/>
    <w:rsid w:val="00DD27BA"/>
    <w:rsid w:val="00DD3A8E"/>
    <w:rsid w:val="00DE6365"/>
    <w:rsid w:val="00E17A3C"/>
    <w:rsid w:val="00E273BA"/>
    <w:rsid w:val="00E3380E"/>
    <w:rsid w:val="00E33D2D"/>
    <w:rsid w:val="00E345ED"/>
    <w:rsid w:val="00E37B48"/>
    <w:rsid w:val="00E400A3"/>
    <w:rsid w:val="00E44B4D"/>
    <w:rsid w:val="00E46816"/>
    <w:rsid w:val="00E47021"/>
    <w:rsid w:val="00E67733"/>
    <w:rsid w:val="00E678DD"/>
    <w:rsid w:val="00E853EB"/>
    <w:rsid w:val="00E8631E"/>
    <w:rsid w:val="00E86BE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A27C0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4819CF"/>
  <w14:defaultImageDpi w14:val="300"/>
  <w15:docId w15:val="{89F96D2F-33BC-438C-AD4F-DA4087A6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A7470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B293AF-7C01-42C1-962B-C974422B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23</TotalTime>
  <Pages>3</Pages>
  <Words>411</Words>
  <Characters>5524</Characters>
  <Application>Microsoft Office Word</Application>
  <DocSecurity>0</DocSecurity>
  <Lines>46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 Corrada</cp:lastModifiedBy>
  <cp:revision>10</cp:revision>
  <cp:lastPrinted>2022-06-23T15:22:00Z</cp:lastPrinted>
  <dcterms:created xsi:type="dcterms:W3CDTF">2022-06-29T19:52:00Z</dcterms:created>
  <dcterms:modified xsi:type="dcterms:W3CDTF">2022-10-03T09:39:00Z</dcterms:modified>
</cp:coreProperties>
</file>