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303502" w14:textId="2D8E6A8B" w:rsidR="00731239" w:rsidRPr="008F46CD" w:rsidRDefault="00FF6E2C" w:rsidP="00FF6E2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Becas</w:t>
                  </w:r>
                  <w:r w:rsidRPr="008F46CD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5543F5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de I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nvestigación FEHH</w:t>
                  </w:r>
                  <w:r w:rsidR="00940601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-</w:t>
                  </w:r>
                  <w:r w:rsidR="00D235E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Fundación CRIS</w:t>
                  </w:r>
                </w:p>
                <w:p w14:paraId="1F4A6509" w14:textId="75C16648" w:rsidR="00FF6E2C" w:rsidRPr="00602121" w:rsidRDefault="00FF6E2C" w:rsidP="00602121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044307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A82F2D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7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187454A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bookmarkStart w:id="0" w:name="_GoBack"/>
      <w:bookmarkEnd w:id="0"/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204016">
      <w:pPr>
        <w:pStyle w:val="Vietas3"/>
        <w:numPr>
          <w:ilvl w:val="0"/>
          <w:numId w:val="0"/>
        </w:numPr>
        <w:spacing w:after="120"/>
        <w:ind w:left="426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235ED">
              <w:rPr>
                <w:sz w:val="16"/>
                <w:szCs w:val="16"/>
              </w:rPr>
            </w:r>
            <w:r w:rsidR="00D235ED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977EF3">
      <w:pPr>
        <w:jc w:val="left"/>
      </w:pPr>
    </w:p>
    <w:sectPr w:rsidR="00204016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2F090" w14:textId="77777777" w:rsidR="003E3644" w:rsidRDefault="003E3644" w:rsidP="00784E66">
      <w:r>
        <w:separator/>
      </w:r>
    </w:p>
  </w:endnote>
  <w:endnote w:type="continuationSeparator" w:id="0">
    <w:p w14:paraId="6A0DCE7D" w14:textId="77777777" w:rsidR="003E3644" w:rsidRDefault="003E3644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0920F" w14:textId="77777777" w:rsidR="003E3644" w:rsidRDefault="003E3644" w:rsidP="00784E66">
      <w:r>
        <w:separator/>
      </w:r>
    </w:p>
  </w:footnote>
  <w:footnote w:type="continuationSeparator" w:id="0">
    <w:p w14:paraId="0F200E51" w14:textId="77777777" w:rsidR="003E3644" w:rsidRDefault="003E3644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B720A" w14:textId="596475A9" w:rsidR="00FF6E2C" w:rsidRDefault="00E4730C" w:rsidP="00FF6E2C">
    <w:pPr>
      <w:pStyle w:val="Encabezado"/>
      <w:rPr>
        <w:szCs w:val="18"/>
      </w:rPr>
    </w:pPr>
    <w:r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750152A5">
          <wp:simplePos x="0" y="0"/>
          <wp:positionH relativeFrom="column">
            <wp:posOffset>4777171</wp:posOffset>
          </wp:positionH>
          <wp:positionV relativeFrom="paragraph">
            <wp:posOffset>-220534</wp:posOffset>
          </wp:positionV>
          <wp:extent cx="1080052" cy="818884"/>
          <wp:effectExtent l="19050" t="0" r="25400" b="476885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0052" cy="81888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598">
      <w:rPr>
        <w:noProof/>
      </w:rPr>
      <w:drawing>
        <wp:anchor distT="0" distB="0" distL="114300" distR="114300" simplePos="0" relativeHeight="251664384" behindDoc="0" locked="0" layoutInCell="1" allowOverlap="1" wp14:anchorId="23ED3264" wp14:editId="7E02B067">
          <wp:simplePos x="0" y="0"/>
          <wp:positionH relativeFrom="column">
            <wp:posOffset>-245745</wp:posOffset>
          </wp:positionH>
          <wp:positionV relativeFrom="paragraph">
            <wp:posOffset>31115</wp:posOffset>
          </wp:positionV>
          <wp:extent cx="1979930" cy="566420"/>
          <wp:effectExtent l="0" t="0" r="1270" b="508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6FD564E3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88C4B1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235ED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4730C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31406A-0595-4492-BCF1-6ABADF09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</TotalTime>
  <Pages>1</Pages>
  <Words>211</Words>
  <Characters>3213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4</cp:revision>
  <cp:lastPrinted>2014-06-16T08:09:00Z</cp:lastPrinted>
  <dcterms:created xsi:type="dcterms:W3CDTF">2017-09-20T17:50:00Z</dcterms:created>
  <dcterms:modified xsi:type="dcterms:W3CDTF">2017-11-02T12:48:00Z</dcterms:modified>
</cp:coreProperties>
</file>