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F62A9C" w14:textId="644B67DC" w:rsidR="00BC3B26" w:rsidRPr="009D1CAB" w:rsidRDefault="00FF6E2C" w:rsidP="00FF6E2C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="Cambria" w:hAnsi="Cambria"/>
                      <w:b/>
                      <w:sz w:val="40"/>
                      <w:szCs w:val="40"/>
                    </w:rPr>
                  </w:pP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>Becas</w:t>
                  </w:r>
                  <w:r w:rsidRPr="009D1CAB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 xml:space="preserve"> </w:t>
                  </w:r>
                  <w:r w:rsidR="007E4715">
                    <w:rPr>
                      <w:rFonts w:ascii="Cambria" w:hAnsi="Cambria"/>
                      <w:b/>
                      <w:sz w:val="40"/>
                      <w:szCs w:val="40"/>
                    </w:rPr>
                    <w:t>de I</w:t>
                  </w: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>nvestigación FEHH</w:t>
                  </w:r>
                  <w:r w:rsidR="006D3448">
                    <w:rPr>
                      <w:rFonts w:ascii="Cambria" w:hAnsi="Cambria"/>
                      <w:b/>
                      <w:sz w:val="40"/>
                      <w:szCs w:val="40"/>
                    </w:rPr>
                    <w:t>-</w:t>
                  </w:r>
                  <w:r w:rsidR="00132A3A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 JANSSEN</w:t>
                  </w: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 </w:t>
                  </w:r>
                </w:p>
                <w:p w14:paraId="1F4A6509" w14:textId="5814FD36" w:rsidR="00FF6E2C" w:rsidRDefault="00FF6E2C" w:rsidP="004A0F78">
                  <w:pPr>
                    <w:pStyle w:val="Puest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Convocatoria </w:t>
                  </w:r>
                  <w:r w:rsidR="007453BD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201</w:t>
                  </w:r>
                  <w:r w:rsidR="00A316C3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7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Puest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776C410E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correos antes del </w:t>
      </w:r>
      <w:r w:rsidR="006C56DD">
        <w:rPr>
          <w:rFonts w:ascii="Times" w:hAnsi="Times" w:cs="Apple Symbols"/>
          <w:color w:val="548DD4" w:themeColor="text2" w:themeTint="99"/>
          <w:lang w:eastAsia="es-ES"/>
        </w:rPr>
        <w:t>15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A316C3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de 201</w:t>
      </w:r>
      <w:r w:rsidR="004A0F78">
        <w:rPr>
          <w:rFonts w:ascii="Times" w:hAnsi="Times" w:cs="Apple Symbols"/>
          <w:color w:val="548DD4" w:themeColor="text2" w:themeTint="99"/>
          <w:lang w:eastAsia="es-ES"/>
        </w:rPr>
        <w:t>8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 xml:space="preserve"> o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fecha de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s del </w:t>
      </w:r>
      <w:r w:rsidR="006C56DD">
        <w:rPr>
          <w:rFonts w:ascii="Times" w:hAnsi="Times" w:cs="Apple Symbols"/>
          <w:color w:val="548DD4" w:themeColor="text2" w:themeTint="99"/>
          <w:lang w:eastAsia="es-ES"/>
        </w:rPr>
        <w:t>15</w:t>
      </w:r>
      <w:bookmarkStart w:id="0" w:name="_GoBack"/>
      <w:bookmarkEnd w:id="0"/>
      <w:r w:rsidR="00132A3A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4A0F78">
        <w:rPr>
          <w:rFonts w:ascii="Times" w:hAnsi="Times" w:cs="Apple Symbols"/>
          <w:color w:val="548DD4" w:themeColor="text2" w:themeTint="99"/>
          <w:lang w:eastAsia="es-ES"/>
        </w:rPr>
        <w:t>e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>nero de 201</w:t>
      </w:r>
      <w:r w:rsidR="00964058">
        <w:rPr>
          <w:rFonts w:ascii="Times" w:hAnsi="Times" w:cs="Apple Symbols"/>
          <w:color w:val="548DD4" w:themeColor="text2" w:themeTint="99"/>
          <w:lang w:eastAsia="es-ES"/>
        </w:rPr>
        <w:t>8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76D75CA4" w:rsidR="00B9584B" w:rsidRPr="005A1B04" w:rsidRDefault="00A316C3" w:rsidP="005A1B04">
            <w:pPr>
              <w:jc w:val="lef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Director científico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38C2FFF0" w:rsidR="00B9584B" w:rsidRPr="005A1B04" w:rsidRDefault="00A316C3" w:rsidP="005A1B04">
            <w:pPr>
              <w:jc w:val="lef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Centro receptor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533C1E" w:rsidRDefault="00B9584B" w:rsidP="00784E66">
            <w:pPr>
              <w:rPr>
                <w:b/>
              </w:rPr>
            </w:pPr>
            <w:r w:rsidRPr="00533C1E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964058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4D529811" w:rsidR="00E853EB" w:rsidRDefault="00964058" w:rsidP="00964058">
            <w:pPr>
              <w:pStyle w:val="Body"/>
              <w:jc w:val="left"/>
            </w:pPr>
            <w:r>
              <w:rPr>
                <w:b/>
              </w:rPr>
              <w:t xml:space="preserve">                                                                    </w:t>
            </w:r>
            <w:r w:rsidR="00E853EB" w:rsidRPr="00E853EB">
              <w:rPr>
                <w:b/>
              </w:rPr>
              <w:t>FECHA</w:t>
            </w:r>
            <w:r w:rsidR="00E853EB">
              <w:t xml:space="preserve">,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7" w:name="Texto1"/>
            <w:r w:rsidR="00E853EB" w:rsidRPr="00F477B5">
              <w:rPr>
                <w:color w:val="0000FF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color w:val="0000FF"/>
              </w:rPr>
              <w:fldChar w:fldCharType="end"/>
            </w:r>
            <w:bookmarkEnd w:id="7"/>
          </w:p>
          <w:p w14:paraId="1FAF7480" w14:textId="517A87DE" w:rsidR="00E853EB" w:rsidRDefault="00964058" w:rsidP="00964058">
            <w:pPr>
              <w:pStyle w:val="Body"/>
              <w:spacing w:before="0" w:line="240" w:lineRule="auto"/>
              <w:ind w:left="170"/>
              <w:jc w:val="left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4B51CE89" wp14:editId="55E10C04">
                      <wp:simplePos x="0" y="0"/>
                      <wp:positionH relativeFrom="column">
                        <wp:posOffset>3342887</wp:posOffset>
                      </wp:positionH>
                      <wp:positionV relativeFrom="paragraph">
                        <wp:posOffset>94549</wp:posOffset>
                      </wp:positionV>
                      <wp:extent cx="2392045" cy="1088390"/>
                      <wp:effectExtent l="0" t="0" r="27305" b="1651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02018" id="Rectángulo 6" o:spid="_x0000_s1026" style="position:absolute;margin-left:263.2pt;margin-top:7.45pt;width:188.35pt;height:85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" fillcolor="white [3212]" strokecolor="black [3213]"/>
                  </w:pict>
                </mc:Fallback>
              </mc:AlternateContent>
            </w:r>
          </w:p>
          <w:p w14:paraId="61EBCD5D" w14:textId="6CD20E46" w:rsidR="00E853EB" w:rsidRDefault="00964058" w:rsidP="00964058">
            <w:pPr>
              <w:pStyle w:val="Body"/>
              <w:spacing w:before="0" w:line="240" w:lineRule="auto"/>
              <w:ind w:left="170"/>
              <w:jc w:val="left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4618FF0D" wp14:editId="3F06FB77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75B5A0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14:paraId="1737701A" w14:textId="4E9D98DC" w:rsidR="00E853EB" w:rsidRPr="00533C1E" w:rsidRDefault="005A1B04" w:rsidP="00964058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533C1E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  <w:r w:rsidR="00964058">
              <w:rPr>
                <w:rFonts w:asciiTheme="majorHAnsi" w:hAnsiTheme="majorHAnsi"/>
                <w:color w:val="A6A6A6" w:themeColor="background1" w:themeShade="A6"/>
                <w:lang w:val="es-ES"/>
              </w:rPr>
              <w:t xml:space="preserve">                                                                                                             Firma</w:t>
            </w:r>
          </w:p>
          <w:p w14:paraId="5418DC20" w14:textId="72219FF2" w:rsidR="00B9584B" w:rsidRPr="00533C1E" w:rsidRDefault="00B9584B" w:rsidP="00964058">
            <w:pPr>
              <w:pStyle w:val="Body"/>
              <w:jc w:val="left"/>
              <w:rPr>
                <w:b/>
                <w:lang w:val="es-ES"/>
              </w:rPr>
            </w:pPr>
            <w:r w:rsidRPr="00533C1E">
              <w:rPr>
                <w:b/>
                <w:lang w:val="es-ES"/>
              </w:rPr>
              <w:t xml:space="preserve">EL REPRESENTANTE LEGAL </w:t>
            </w:r>
            <w:r w:rsidR="00E853EB" w:rsidRPr="00533C1E">
              <w:rPr>
                <w:b/>
                <w:lang w:val="es-ES"/>
              </w:rPr>
              <w:t>DEL CENTRO</w:t>
            </w:r>
            <w:r w:rsidR="00964058">
              <w:rPr>
                <w:b/>
                <w:lang w:val="es-ES"/>
              </w:rPr>
              <w:t xml:space="preserve">                                EL CANDIDATO</w:t>
            </w:r>
          </w:p>
          <w:p w14:paraId="0AB9820B" w14:textId="6EBF79C4" w:rsidR="00B9584B" w:rsidRPr="00964058" w:rsidRDefault="00B9584B" w:rsidP="00964058">
            <w:pPr>
              <w:pStyle w:val="Body"/>
              <w:jc w:val="left"/>
              <w:rPr>
                <w:lang w:val="es-ES"/>
              </w:rPr>
            </w:pPr>
            <w:r w:rsidRPr="00533C1E">
              <w:rPr>
                <w:b/>
                <w:lang w:val="es-ES"/>
              </w:rPr>
              <w:t>F</w:t>
            </w:r>
            <w:r w:rsidR="00E853EB" w:rsidRPr="00533C1E">
              <w:rPr>
                <w:b/>
                <w:lang w:val="es-ES"/>
              </w:rPr>
              <w:t>irma</w:t>
            </w:r>
            <w:r w:rsidRPr="00533C1E">
              <w:rPr>
                <w:b/>
                <w:lang w:val="es-ES"/>
              </w:rPr>
              <w:t>do</w:t>
            </w:r>
            <w:r w:rsidRPr="00533C1E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8" w:name="Texto2"/>
            <w:r w:rsidR="00E853EB" w:rsidRPr="00533C1E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533C1E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8"/>
            <w:r w:rsidR="00964058" w:rsidRPr="00964058">
              <w:rPr>
                <w:color w:val="0000FF"/>
                <w:lang w:val="es-ES"/>
              </w:rPr>
              <w:t xml:space="preserve">      </w:t>
            </w:r>
            <w:r w:rsidR="00964058" w:rsidRPr="00964058">
              <w:rPr>
                <w:b/>
                <w:lang w:val="es-ES"/>
              </w:rPr>
              <w:t>Firmado:</w:t>
            </w:r>
            <w:r w:rsidR="00964058" w:rsidRPr="00964058">
              <w:rPr>
                <w:color w:val="0000FF"/>
                <w:lang w:val="es-ES"/>
              </w:rPr>
              <w:t xml:space="preserve"> </w:t>
            </w:r>
            <w:r w:rsidR="00964058" w:rsidRPr="00964058">
              <w:rPr>
                <w:noProof/>
                <w:color w:val="0000FF"/>
                <w:highlight w:val="lightGray"/>
                <w:lang w:val="es-ES"/>
              </w:rPr>
              <w:t>Nombre y apellidos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39381" w14:textId="77777777" w:rsidR="00804FF0" w:rsidRDefault="00804FF0" w:rsidP="00784E66">
      <w:r>
        <w:separator/>
      </w:r>
    </w:p>
  </w:endnote>
  <w:endnote w:type="continuationSeparator" w:id="0">
    <w:p w14:paraId="22384F72" w14:textId="77777777" w:rsidR="00804FF0" w:rsidRDefault="00804FF0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73B36" w14:textId="77777777" w:rsidR="00804FF0" w:rsidRDefault="00804FF0" w:rsidP="00784E66">
      <w:r>
        <w:separator/>
      </w:r>
    </w:p>
  </w:footnote>
  <w:footnote w:type="continuationSeparator" w:id="0">
    <w:p w14:paraId="6A6C4F0E" w14:textId="77777777" w:rsidR="00804FF0" w:rsidRDefault="00804FF0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B720A" w14:textId="70C192F0" w:rsidR="00FF6E2C" w:rsidRDefault="00EE36E0" w:rsidP="00FF6E2C">
    <w:pPr>
      <w:pStyle w:val="Encabezado"/>
      <w:rPr>
        <w:szCs w:val="18"/>
      </w:rPr>
    </w:pPr>
    <w:r>
      <w:rPr>
        <w:noProof/>
        <w:szCs w:val="18"/>
      </w:rPr>
      <w:drawing>
        <wp:anchor distT="0" distB="0" distL="114300" distR="114300" simplePos="0" relativeHeight="251664384" behindDoc="0" locked="0" layoutInCell="1" allowOverlap="1" wp14:anchorId="4D1E3F61" wp14:editId="7E628DAF">
          <wp:simplePos x="0" y="0"/>
          <wp:positionH relativeFrom="column">
            <wp:posOffset>-161661</wp:posOffset>
          </wp:positionH>
          <wp:positionV relativeFrom="paragraph">
            <wp:posOffset>17953</wp:posOffset>
          </wp:positionV>
          <wp:extent cx="1976120" cy="565785"/>
          <wp:effectExtent l="0" t="0" r="5080" b="571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612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185166" distL="126492" distR="127254" simplePos="0" relativeHeight="251663360" behindDoc="0" locked="0" layoutInCell="1" allowOverlap="1" wp14:anchorId="600170CC" wp14:editId="4D2EFDB8">
          <wp:simplePos x="0" y="0"/>
          <wp:positionH relativeFrom="column">
            <wp:posOffset>4759869</wp:posOffset>
          </wp:positionH>
          <wp:positionV relativeFrom="paragraph">
            <wp:posOffset>-164770</wp:posOffset>
          </wp:positionV>
          <wp:extent cx="986751" cy="748145"/>
          <wp:effectExtent l="19050" t="0" r="23495" b="43307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0732" cy="75116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1FF2B166" w:rsidR="00FF6E2C" w:rsidRDefault="00FF6E2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3C8C5FA3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60798671" w:rsidR="00FF6E2C" w:rsidRPr="001928EA" w:rsidRDefault="00FF6E2C" w:rsidP="00E80EF8">
                          <w:pPr>
                            <w:spacing w:before="120" w:line="22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" filled="f" stroked="f">
              <v:textbox>
                <w:txbxContent>
                  <w:p w14:paraId="1DD3548D" w14:textId="60798671" w:rsidR="00FF6E2C" w:rsidRPr="001928EA" w:rsidRDefault="00FF6E2C" w:rsidP="00E80EF8">
                    <w:pPr>
                      <w:spacing w:before="120" w:line="22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7B2A074A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32BC"/>
    <w:rsid w:val="000B6366"/>
    <w:rsid w:val="000C0B78"/>
    <w:rsid w:val="000D686A"/>
    <w:rsid w:val="000E3C9F"/>
    <w:rsid w:val="000F0DD0"/>
    <w:rsid w:val="000F7629"/>
    <w:rsid w:val="000F7EFD"/>
    <w:rsid w:val="00113E8E"/>
    <w:rsid w:val="0013106A"/>
    <w:rsid w:val="00132A3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722E"/>
    <w:rsid w:val="002D3702"/>
    <w:rsid w:val="002D4A94"/>
    <w:rsid w:val="00305010"/>
    <w:rsid w:val="0030701C"/>
    <w:rsid w:val="003101FD"/>
    <w:rsid w:val="00311252"/>
    <w:rsid w:val="00313EBF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A0F78"/>
    <w:rsid w:val="004B410C"/>
    <w:rsid w:val="004C516A"/>
    <w:rsid w:val="004C52F5"/>
    <w:rsid w:val="004D2611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56DD"/>
    <w:rsid w:val="006C78F4"/>
    <w:rsid w:val="006D3448"/>
    <w:rsid w:val="006D7BFA"/>
    <w:rsid w:val="006E5906"/>
    <w:rsid w:val="007103DB"/>
    <w:rsid w:val="007453BD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7E4715"/>
    <w:rsid w:val="00804FF0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23C"/>
    <w:rsid w:val="00947F48"/>
    <w:rsid w:val="00964058"/>
    <w:rsid w:val="00965546"/>
    <w:rsid w:val="009A07A4"/>
    <w:rsid w:val="009D1CAB"/>
    <w:rsid w:val="009D241F"/>
    <w:rsid w:val="009F4F6C"/>
    <w:rsid w:val="009F7160"/>
    <w:rsid w:val="00A316C3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832B8"/>
    <w:rsid w:val="00B85E46"/>
    <w:rsid w:val="00B8773B"/>
    <w:rsid w:val="00B9584B"/>
    <w:rsid w:val="00BA38E1"/>
    <w:rsid w:val="00BA5433"/>
    <w:rsid w:val="00BB7589"/>
    <w:rsid w:val="00BC3B26"/>
    <w:rsid w:val="00BC5EB4"/>
    <w:rsid w:val="00BD1545"/>
    <w:rsid w:val="00BD4AF2"/>
    <w:rsid w:val="00BE0500"/>
    <w:rsid w:val="00BE55FE"/>
    <w:rsid w:val="00BF3F7D"/>
    <w:rsid w:val="00C0734A"/>
    <w:rsid w:val="00C21849"/>
    <w:rsid w:val="00C34081"/>
    <w:rsid w:val="00C53508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0EF8"/>
    <w:rsid w:val="00E853EB"/>
    <w:rsid w:val="00E8631E"/>
    <w:rsid w:val="00E97DC8"/>
    <w:rsid w:val="00EB3D6D"/>
    <w:rsid w:val="00EC212C"/>
    <w:rsid w:val="00EC2A81"/>
    <w:rsid w:val="00EC2CB2"/>
    <w:rsid w:val="00ED0D12"/>
    <w:rsid w:val="00EE36E0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81F2A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E4819CF"/>
  <w14:defaultImageDpi w14:val="300"/>
  <w15:docId w15:val="{2E78B39A-6950-49EE-9A87-911C680D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PuestoCar">
    <w:name w:val="Puesto Car"/>
    <w:basedOn w:val="Fuentedeprrafopredeter"/>
    <w:link w:val="Puest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599C40-9749-449E-93F0-DC7870AD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39</TotalTime>
  <Pages>1</Pages>
  <Words>158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Carmen González Díaz</cp:lastModifiedBy>
  <cp:revision>10</cp:revision>
  <cp:lastPrinted>2014-06-16T07:57:00Z</cp:lastPrinted>
  <dcterms:created xsi:type="dcterms:W3CDTF">2015-01-12T11:01:00Z</dcterms:created>
  <dcterms:modified xsi:type="dcterms:W3CDTF">2017-11-02T12:40:00Z</dcterms:modified>
</cp:coreProperties>
</file>