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27208CD1" w:rsidR="00FF6E2C" w:rsidRDefault="00FF6E2C" w:rsidP="005023FA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bookmarkStart w:id="0" w:name="_GoBack" w:colFirst="0" w:colLast="0"/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Pr="00FF6E2C">
                    <w:rPr>
                      <w:b/>
                      <w:spacing w:val="-2"/>
                      <w:sz w:val="36"/>
                    </w:rPr>
                    <w:t>201</w:t>
                  </w:r>
                  <w:r w:rsidR="005023FA">
                    <w:rPr>
                      <w:b/>
                      <w:spacing w:val="-2"/>
                      <w:sz w:val="36"/>
                    </w:rPr>
                    <w:t>7-2018</w:t>
                  </w:r>
                  <w:r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  <w:bookmarkEnd w:id="0"/>
          </w:tbl>
          <w:p w14:paraId="245DD300" w14:textId="5A285B2E" w:rsidR="00F51C20" w:rsidRPr="00FF6E2C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240D7404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204016">
      <w:pPr>
        <w:pStyle w:val="Vietas3"/>
        <w:numPr>
          <w:ilvl w:val="0"/>
          <w:numId w:val="0"/>
        </w:numPr>
        <w:spacing w:after="120"/>
        <w:ind w:left="426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B21BE">
              <w:rPr>
                <w:sz w:val="16"/>
                <w:szCs w:val="16"/>
              </w:rPr>
            </w:r>
            <w:r w:rsidR="009B21B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51"/>
        <w:gridCol w:w="2432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977EF3">
      <w:pPr>
        <w:jc w:val="left"/>
      </w:pPr>
    </w:p>
    <w:sectPr w:rsidR="00204016" w:rsidSect="003931EC">
      <w:headerReference w:type="default" r:id="rId8"/>
      <w:pgSz w:w="11906" w:h="16838" w:code="9"/>
      <w:pgMar w:top="383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64D01" w14:textId="77777777" w:rsidR="008A65DB" w:rsidRDefault="008A65DB" w:rsidP="00784E66">
      <w:r>
        <w:separator/>
      </w:r>
    </w:p>
  </w:endnote>
  <w:endnote w:type="continuationSeparator" w:id="0">
    <w:p w14:paraId="72E1ACEC" w14:textId="77777777" w:rsidR="008A65DB" w:rsidRDefault="008A65DB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7947A" w14:textId="77777777" w:rsidR="008A65DB" w:rsidRDefault="008A65DB" w:rsidP="00784E66">
      <w:r>
        <w:separator/>
      </w:r>
    </w:p>
  </w:footnote>
  <w:footnote w:type="continuationSeparator" w:id="0">
    <w:p w14:paraId="44343F31" w14:textId="77777777" w:rsidR="008A65DB" w:rsidRDefault="008A65DB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B720A" w14:textId="56F5AD01" w:rsidR="00FF6E2C" w:rsidRDefault="009B21BE" w:rsidP="00FF6E2C">
    <w:pPr>
      <w:pStyle w:val="Encabezado"/>
      <w:rPr>
        <w:szCs w:val="18"/>
      </w:rPr>
    </w:pPr>
    <w:r>
      <w:rPr>
        <w:b w:val="0"/>
        <w:noProof/>
        <w:color w:val="000000"/>
        <w:szCs w:val="18"/>
      </w:rPr>
      <w:drawing>
        <wp:anchor distT="0" distB="0" distL="114300" distR="114300" simplePos="0" relativeHeight="251656192" behindDoc="0" locked="0" layoutInCell="1" allowOverlap="1" wp14:anchorId="614BE6B2" wp14:editId="702BF980">
          <wp:simplePos x="0" y="0"/>
          <wp:positionH relativeFrom="column">
            <wp:posOffset>-134620</wp:posOffset>
          </wp:positionH>
          <wp:positionV relativeFrom="paragraph">
            <wp:posOffset>152400</wp:posOffset>
          </wp:positionV>
          <wp:extent cx="1651635" cy="471805"/>
          <wp:effectExtent l="0" t="0" r="24765" b="21399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471805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1EC">
      <w:rPr>
        <w:noProof/>
      </w:rPr>
      <w:drawing>
        <wp:anchor distT="0" distB="185166" distL="126492" distR="127254" simplePos="0" relativeHeight="251664384" behindDoc="0" locked="0" layoutInCell="1" allowOverlap="1" wp14:anchorId="600170CC" wp14:editId="29FAE39E">
          <wp:simplePos x="0" y="0"/>
          <wp:positionH relativeFrom="column">
            <wp:posOffset>4227830</wp:posOffset>
          </wp:positionH>
          <wp:positionV relativeFrom="paragraph">
            <wp:posOffset>152416</wp:posOffset>
          </wp:positionV>
          <wp:extent cx="2228400" cy="333218"/>
          <wp:effectExtent l="19050" t="0" r="19685" b="200660"/>
          <wp:wrapNone/>
          <wp:docPr id="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333218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78A3715F" w:rsidR="00FF6E2C" w:rsidRDefault="003931E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2DC278" wp14:editId="1FA70989">
              <wp:simplePos x="0" y="0"/>
              <wp:positionH relativeFrom="column">
                <wp:posOffset>1739900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3931EC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7pt;margin-top:1.35pt;width:189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IcT4S7cAAAACAEAAA8A&#10;AAAAAAAAAAAAAAAACgUAAGRycy9kb3ducmV2LnhtbFBLBQYAAAAABAAEAPMAAAATBgAAAAA=&#10;" filled="f" stroked="f">
              <v:textbox>
                <w:txbxContent>
                  <w:p w14:paraId="1DD3548D" w14:textId="77777777" w:rsidR="00FF6E2C" w:rsidRPr="001928EA" w:rsidRDefault="00FF6E2C" w:rsidP="003931EC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931EC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23FA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3685A"/>
    <w:rsid w:val="00947F48"/>
    <w:rsid w:val="00965546"/>
    <w:rsid w:val="00977EF3"/>
    <w:rsid w:val="009A07A4"/>
    <w:rsid w:val="009B21BE"/>
    <w:rsid w:val="009D241F"/>
    <w:rsid w:val="009F4F6C"/>
    <w:rsid w:val="009F7160"/>
    <w:rsid w:val="00A53BA2"/>
    <w:rsid w:val="00A57455"/>
    <w:rsid w:val="00A776DA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31B65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07A50EE9-2254-48EA-A0BB-1374CA1B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80FBE3-9714-4D09-84FC-D232FE00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35</TotalTime>
  <Pages>1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8</cp:revision>
  <cp:lastPrinted>2014-04-22T09:56:00Z</cp:lastPrinted>
  <dcterms:created xsi:type="dcterms:W3CDTF">2014-04-22T09:29:00Z</dcterms:created>
  <dcterms:modified xsi:type="dcterms:W3CDTF">2017-07-25T11:18:00Z</dcterms:modified>
</cp:coreProperties>
</file>