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F6E2C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 w:colFirst="0" w:colLast="0"/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854BDD">
                    <w:rPr>
                      <w:b/>
                      <w:spacing w:val="-2"/>
                      <w:sz w:val="36"/>
                    </w:rPr>
                    <w:t>2017-2018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  <w:bookmarkEnd w:id="0"/>
          </w:tbl>
          <w:p w:rsidR="00F51C20" w:rsidRPr="00FF6E2C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854BDD">
        <w:rPr>
          <w:rFonts w:ascii="Times" w:hAnsi="Times" w:cs="Apple Symbols"/>
          <w:color w:val="548DD4" w:themeColor="text2" w:themeTint="99"/>
          <w:lang w:eastAsia="es-ES"/>
        </w:rPr>
        <w:t xml:space="preserve">correos antes del 9 de </w:t>
      </w:r>
      <w:proofErr w:type="gramStart"/>
      <w:r w:rsidR="00854BDD">
        <w:rPr>
          <w:rFonts w:ascii="Times" w:hAnsi="Times" w:cs="Apple Symbols"/>
          <w:color w:val="548DD4" w:themeColor="text2" w:themeTint="99"/>
          <w:lang w:eastAsia="es-ES"/>
        </w:rPr>
        <w:t>Septiembre</w:t>
      </w:r>
      <w:proofErr w:type="gramEnd"/>
      <w:r w:rsidR="00854BDD">
        <w:rPr>
          <w:rFonts w:ascii="Times" w:hAnsi="Times" w:cs="Apple Symbols"/>
          <w:color w:val="548DD4" w:themeColor="text2" w:themeTint="99"/>
          <w:lang w:eastAsia="es-ES"/>
        </w:rPr>
        <w:t xml:space="preserve"> de 2017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y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s del 20</w:t>
      </w:r>
      <w:r w:rsidR="00854BDD">
        <w:rPr>
          <w:rFonts w:ascii="Times" w:hAnsi="Times" w:cs="Apple Symbols"/>
          <w:color w:val="548DD4" w:themeColor="text2" w:themeTint="99"/>
          <w:lang w:eastAsia="es-ES"/>
        </w:rPr>
        <w:t xml:space="preserve"> de septiembre de 2017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representante legal del Centro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:rsidR="00F51C20" w:rsidRPr="00507459" w:rsidRDefault="00F51C20" w:rsidP="00784E66">
      <w:pPr>
        <w:rPr>
          <w:lang w:val="es-ES_tradnl"/>
        </w:rPr>
      </w:pPr>
    </w:p>
    <w:p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:rsidR="00E853EB" w:rsidRDefault="00E853EB">
      <w:pPr>
        <w:jc w:val="left"/>
      </w:pPr>
    </w:p>
    <w:p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:rsidR="00B9584B" w:rsidRDefault="00B9584B">
      <w:pPr>
        <w:jc w:val="left"/>
      </w:pPr>
    </w:p>
    <w:p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584B" w:rsidRPr="003C4F7B" w:rsidRDefault="00B9584B" w:rsidP="00784E66">
            <w:pPr>
              <w:rPr>
                <w:b/>
              </w:rPr>
            </w:pPr>
            <w:r w:rsidRPr="003C4F7B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2454DF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:rsidR="00E853EB" w:rsidRPr="003C4F7B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3C4F7B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:rsidR="00B9584B" w:rsidRPr="003C4F7B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3C4F7B">
              <w:rPr>
                <w:b/>
                <w:lang w:val="es-ES"/>
              </w:rPr>
              <w:t xml:space="preserve">EL REPRESENTANTE LEGAL </w:t>
            </w:r>
            <w:r w:rsidR="00E853EB" w:rsidRPr="003C4F7B">
              <w:rPr>
                <w:b/>
                <w:lang w:val="es-ES"/>
              </w:rPr>
              <w:t>DEL CENTRO</w:t>
            </w:r>
          </w:p>
          <w:p w:rsidR="00B9584B" w:rsidRPr="003C4F7B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3C4F7B">
              <w:rPr>
                <w:b/>
                <w:lang w:val="es-ES"/>
              </w:rPr>
              <w:t>F</w:t>
            </w:r>
            <w:r w:rsidR="00E853EB" w:rsidRPr="003C4F7B">
              <w:rPr>
                <w:b/>
                <w:lang w:val="es-ES"/>
              </w:rPr>
              <w:t>irma</w:t>
            </w:r>
            <w:r w:rsidRPr="003C4F7B">
              <w:rPr>
                <w:b/>
                <w:lang w:val="es-ES"/>
              </w:rPr>
              <w:t>do</w:t>
            </w:r>
            <w:r w:rsidRPr="003C4F7B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3C4F7B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3C4F7B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5DB" w:rsidRDefault="008A65DB" w:rsidP="00784E66">
      <w:r>
        <w:separator/>
      </w:r>
    </w:p>
  </w:endnote>
  <w:endnote w:type="continuationSeparator" w:id="0">
    <w:p w:rsidR="008A65DB" w:rsidRDefault="008A65DB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5DB" w:rsidRDefault="008A65DB" w:rsidP="00784E66">
      <w:r>
        <w:separator/>
      </w:r>
    </w:p>
  </w:footnote>
  <w:footnote w:type="continuationSeparator" w:id="0">
    <w:p w:rsidR="008A65DB" w:rsidRDefault="008A65DB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E2C" w:rsidRDefault="00F74DBB" w:rsidP="00FF6E2C">
    <w:pPr>
      <w:pStyle w:val="Encabezado"/>
      <w:rPr>
        <w:szCs w:val="18"/>
      </w:rPr>
    </w:pPr>
    <w:r>
      <w:rPr>
        <w:noProof/>
      </w:rPr>
      <w:drawing>
        <wp:anchor distT="0" distB="185166" distL="126492" distR="127254" simplePos="0" relativeHeight="251657728" behindDoc="0" locked="0" layoutInCell="1" allowOverlap="1" wp14:anchorId="600170CC" wp14:editId="6146F865">
          <wp:simplePos x="0" y="0"/>
          <wp:positionH relativeFrom="column">
            <wp:posOffset>4312728</wp:posOffset>
          </wp:positionH>
          <wp:positionV relativeFrom="paragraph">
            <wp:posOffset>85741</wp:posOffset>
          </wp:positionV>
          <wp:extent cx="2229235" cy="333343"/>
          <wp:effectExtent l="19050" t="0" r="19050" b="200660"/>
          <wp:wrapNone/>
          <wp:docPr id="18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9235" cy="33334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color w:val="000000"/>
        <w:szCs w:val="18"/>
      </w:rPr>
      <w:drawing>
        <wp:anchor distT="0" distB="0" distL="114300" distR="114300" simplePos="0" relativeHeight="251656704" behindDoc="0" locked="0" layoutInCell="1" allowOverlap="1" wp14:anchorId="614BE6B2" wp14:editId="4EA37D19">
          <wp:simplePos x="0" y="0"/>
          <wp:positionH relativeFrom="column">
            <wp:posOffset>-134620</wp:posOffset>
          </wp:positionH>
          <wp:positionV relativeFrom="paragraph">
            <wp:posOffset>76200</wp:posOffset>
          </wp:positionV>
          <wp:extent cx="1659890" cy="474345"/>
          <wp:effectExtent l="0" t="0" r="16510" b="21145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474345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FDC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editId="7BCDECEE">
              <wp:simplePos x="0" y="0"/>
              <wp:positionH relativeFrom="column">
                <wp:posOffset>1727200</wp:posOffset>
              </wp:positionH>
              <wp:positionV relativeFrom="paragraph">
                <wp:posOffset>170180</wp:posOffset>
              </wp:positionV>
              <wp:extent cx="2400300" cy="488950"/>
              <wp:effectExtent l="0" t="0" r="0" b="635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4FDC" w:rsidRPr="00124FDC" w:rsidRDefault="00124FDC" w:rsidP="00124FDC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24FDC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 w:rsidRPr="00124FDC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36pt;margin-top:13.4pt;width:189pt;height:3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QnvAIAAMMFAAAOAAAAZHJzL2Uyb0RvYy54bWysVFtP2zAUfp+0/2D5vSTNUmgjUhSKOk2q&#10;AA0mnl3HphGJj2e7bTq0/75jJ72M7YVpL4nt853bdy6XV21Tk40wtgKV0+FZTIlQHMpKPef02+N8&#10;MKbEOqZKVoMSOd0JS6+mHz9cbnUmElhBXQpD0Iiy2VbndOWczqLI8pVomD0DLRQKJZiGObya56g0&#10;bIvWmzpK4vg82oIptQEurMXXm05Ip8G+lIK7OymtcKTOKcbmwteE79J/o+kly54N06uK92Gwf4ii&#10;YZVCpwdTN8wxsjbVH6aaihuwIN0ZhyYCKSsuQg6YzTB+k83DimkRckFyrD7QZP+fWX67uTekKnOa&#10;UKJYgyWarVlpgJSCONE6IIknaatthtgHjWjXXkOLxQ4JW70A/mIREp1gOgWLaE9KK03j/5guQUWs&#10;w+7APbogHB+TNI4/xSjiKEvH48koFCc6amtj3WcBDfGHnBqsbYiAbRbWef8s20O8MwXzqq5DfWv1&#10;2wMCuxcRGqTTZhlGgkeP9DGF4r3ORhdJcTGaDM6L0XCQDuPxoCjiZHAzL+IiTuezSXr90/ODNvf6&#10;gYcudc+IdbtaeKu1+iokUh0Y8A+hycWsNmTDsD0Z50K5YW8toD1KYhbvUezxIY+Q33uUO0ZQI3gG&#10;5Q7KTaXAdBX3s3kMu3zZhyw7fN8Jfd6eAtcuW+TIH5dQ7rCFDHSTaDWfV1jOBbPunhkcPewAXCfu&#10;Dj+yhm1OoT9RsgLz42/vHo8TgVJKtjjKObXf18wISuovCmdlMkxTP/vhkmJF8WJOJctTiVo3M8By&#10;DHFxaR6OHu/q/VEaaJ5w6xTeK4qY4ug7p25/nLluweDW4qIoAginXTO3UA+a7yfHN+tj+8SM7jva&#10;j9st7IeeZW8au8P6wigo1g5kFbr+yGpPPG6K0I/9VvOr6PQeUMfdO/0FAAD//wMAUEsDBBQABgAI&#10;AAAAIQCb1vQb3gAAAAoBAAAPAAAAZHJzL2Rvd25yZXYueG1sTI/BTsMwEETvSPyDtUjcqNMgQhXi&#10;VAipAiEupP0AN3bjKPHaiu0k8PUsJ7jt7oxm31T71Y5s1lPoHQrYbjJgGluneuwEnI6Hux2wECUq&#10;OTrUAr50gH19fVXJUrkFP/XcxI5RCIZSCjAx+pLz0BptZdg4r5G0i5usjLROHVeTXCjcjjzPsoJb&#10;2SN9MNLrF6PboUlWwCG9vtn5myf/3rQLGj+k08cgxO3N+vwELOo1/pnhF5/QoSams0uoAhsF5I85&#10;dYk0FFSBDMVDRoczObP7HfC64v8r1D8AAAD//wMAUEsBAi0AFAAGAAgAAAAhALaDOJL+AAAA4QEA&#10;ABMAAAAAAAAAAAAAAAAAAAAAAFtDb250ZW50X1R5cGVzXS54bWxQSwECLQAUAAYACAAAACEAOP0h&#10;/9YAAACUAQAACwAAAAAAAAAAAAAAAAAvAQAAX3JlbHMvLnJlbHNQSwECLQAUAAYACAAAACEAzoEE&#10;J7wCAADDBQAADgAAAAAAAAAAAAAAAAAuAgAAZHJzL2Uyb0RvYy54bWxQSwECLQAUAAYACAAAACEA&#10;m9b0G94AAAAKAQAADwAAAAAAAAAAAAAAAAAWBQAAZHJzL2Rvd25yZXYueG1sUEsFBgAAAAAEAAQA&#10;8wAAACEGAAAAAA==&#10;" filled="f" stroked="f">
              <v:path arrowok="t"/>
              <v:textbox>
                <w:txbxContent>
                  <w:p w:rsidR="00124FDC" w:rsidRPr="00124FDC" w:rsidRDefault="00124FDC" w:rsidP="00124FDC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24FDC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 w:rsidRPr="00124FDC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:rsidR="00FF6E2C" w:rsidRDefault="00FF6E2C" w:rsidP="00FF6E2C">
    <w:pPr>
      <w:pStyle w:val="Encabezado"/>
    </w:pPr>
  </w:p>
  <w:p w:rsidR="00FF6E2C" w:rsidRPr="0059164E" w:rsidRDefault="00FF6E2C" w:rsidP="00FF6E2C">
    <w:pPr>
      <w:pStyle w:val="Encabezado"/>
    </w:pPr>
  </w:p>
  <w:p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24FDC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4F7B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54BDD"/>
    <w:rsid w:val="008A65DB"/>
    <w:rsid w:val="008A7312"/>
    <w:rsid w:val="008D0851"/>
    <w:rsid w:val="008E5A4F"/>
    <w:rsid w:val="008E6F1D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4DBB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82BDC408-0E90-4BBF-9DF5-FF37CCE8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F55C0B-D886-41A7-AE6E-4F9A503E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29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Carmen González Díaz</cp:lastModifiedBy>
  <cp:revision>14</cp:revision>
  <cp:lastPrinted>2009-04-21T10:45:00Z</cp:lastPrinted>
  <dcterms:created xsi:type="dcterms:W3CDTF">2014-03-15T13:04:00Z</dcterms:created>
  <dcterms:modified xsi:type="dcterms:W3CDTF">2017-07-25T11:12:00Z</dcterms:modified>
</cp:coreProperties>
</file>