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303502" w14:textId="0B5A7538" w:rsidR="00731239" w:rsidRPr="008F46CD" w:rsidRDefault="00FF6E2C" w:rsidP="00FF6E2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bookmarkStart w:id="0" w:name="_GoBack" w:colFirst="0" w:colLast="0"/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Becas</w:t>
                  </w:r>
                  <w:r w:rsidRPr="008F46CD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5543F5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de I</w:t>
                  </w: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nvestigación FEHH </w:t>
                  </w:r>
                </w:p>
                <w:p w14:paraId="1F4A6509" w14:textId="56F23D1D" w:rsidR="00FF6E2C" w:rsidRPr="008F46CD" w:rsidRDefault="00FF6E2C" w:rsidP="0015007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Convocatoria </w:t>
                  </w:r>
                  <w:r w:rsidR="00574643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15007C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6-2017</w:t>
                  </w:r>
                </w:p>
              </w:tc>
            </w:tr>
            <w:bookmarkEnd w:id="0"/>
          </w:tbl>
          <w:p w14:paraId="245DD300" w14:textId="5A285B2E" w:rsidR="00F51C20" w:rsidRPr="008F46CD" w:rsidRDefault="00F51C20" w:rsidP="00FF6E2C">
            <w:pPr>
              <w:pStyle w:val="Puest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60C7F73E" w14:textId="77777777" w:rsidR="00F51C20" w:rsidRPr="008F46CD" w:rsidRDefault="00F51C20" w:rsidP="00E853EB">
      <w:pPr>
        <w:rPr>
          <w:rFonts w:asciiTheme="minorHAnsi" w:hAnsiTheme="minorHAnsi" w:cs="Apple Symbols"/>
          <w:sz w:val="40"/>
          <w:szCs w:val="40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0187454A" w:rsidR="00977EF3" w:rsidRPr="00977EF3" w:rsidRDefault="00324598" w:rsidP="00324598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requiere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204016">
      <w:pPr>
        <w:pStyle w:val="Vietas3"/>
        <w:numPr>
          <w:ilvl w:val="0"/>
          <w:numId w:val="0"/>
        </w:numPr>
        <w:spacing w:after="120"/>
        <w:ind w:left="426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B34E7">
              <w:rPr>
                <w:sz w:val="16"/>
                <w:szCs w:val="16"/>
              </w:rPr>
            </w:r>
            <w:r w:rsidR="008B34E7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977EF3">
      <w:pPr>
        <w:jc w:val="left"/>
      </w:pPr>
    </w:p>
    <w:sectPr w:rsidR="00204016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CCC47C" w14:textId="77777777" w:rsidR="008C6F62" w:rsidRDefault="008C6F62" w:rsidP="00784E66">
      <w:r>
        <w:separator/>
      </w:r>
    </w:p>
  </w:endnote>
  <w:endnote w:type="continuationSeparator" w:id="0">
    <w:p w14:paraId="6983C0CD" w14:textId="77777777" w:rsidR="008C6F62" w:rsidRDefault="008C6F62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53659" w14:textId="77777777" w:rsidR="008C6F62" w:rsidRDefault="008C6F62" w:rsidP="00784E66">
      <w:r>
        <w:separator/>
      </w:r>
    </w:p>
  </w:footnote>
  <w:footnote w:type="continuationSeparator" w:id="0">
    <w:p w14:paraId="2B08FE5D" w14:textId="77777777" w:rsidR="008C6F62" w:rsidRDefault="008C6F62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B720A" w14:textId="2CFBB66C" w:rsidR="00FF6E2C" w:rsidRDefault="00324598" w:rsidP="00FF6E2C">
    <w:pPr>
      <w:pStyle w:val="Encabezado"/>
      <w:rPr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3ED3264" wp14:editId="487234A2">
          <wp:simplePos x="0" y="0"/>
          <wp:positionH relativeFrom="column">
            <wp:posOffset>-248285</wp:posOffset>
          </wp:positionH>
          <wp:positionV relativeFrom="paragraph">
            <wp:posOffset>28575</wp:posOffset>
          </wp:positionV>
          <wp:extent cx="1977390" cy="566420"/>
          <wp:effectExtent l="0" t="0" r="3810" b="508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6E2C">
      <w:rPr>
        <w:noProof/>
      </w:rPr>
      <w:drawing>
        <wp:anchor distT="0" distB="185166" distL="126492" distR="127254" simplePos="0" relativeHeight="251663360" behindDoc="0" locked="0" layoutInCell="1" allowOverlap="1" wp14:anchorId="600170CC" wp14:editId="0B063E89">
          <wp:simplePos x="0" y="0"/>
          <wp:positionH relativeFrom="column">
            <wp:posOffset>4400550</wp:posOffset>
          </wp:positionH>
          <wp:positionV relativeFrom="paragraph">
            <wp:posOffset>34290</wp:posOffset>
          </wp:positionV>
          <wp:extent cx="1261364" cy="308864"/>
          <wp:effectExtent l="25400" t="0" r="34290" b="22479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364" cy="30886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45D58FD5" w:rsidR="00FF6E2C" w:rsidRDefault="00305010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2FAED0" wp14:editId="50B08FDF">
              <wp:simplePos x="0" y="0"/>
              <wp:positionH relativeFrom="column">
                <wp:posOffset>3637280</wp:posOffset>
              </wp:positionH>
              <wp:positionV relativeFrom="paragraph">
                <wp:posOffset>189731</wp:posOffset>
              </wp:positionV>
              <wp:extent cx="2094865" cy="457200"/>
              <wp:effectExtent l="0" t="0" r="0" b="0"/>
              <wp:wrapNone/>
              <wp:docPr id="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48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E84E04" w14:textId="77777777" w:rsidR="00FF6E2C" w:rsidRPr="00FF6E2C" w:rsidRDefault="00FF6E2C" w:rsidP="00FF6E2C">
                          <w:pPr>
                            <w:pStyle w:val="Encabezado"/>
                            <w:ind w:right="35"/>
                            <w:jc w:val="right"/>
                            <w:rPr>
                              <w:rFonts w:ascii="Arial Narrow" w:hAnsi="Arial Narrow"/>
                              <w:b w:val="0"/>
                              <w:sz w:val="18"/>
                              <w:szCs w:val="18"/>
                            </w:rPr>
                          </w:pPr>
                          <w:r w:rsidRPr="00FF6E2C">
                            <w:rPr>
                              <w:rFonts w:ascii="Arial Narrow" w:hAnsi="Arial Narrow"/>
                              <w:b w:val="0"/>
                              <w:sz w:val="18"/>
                              <w:szCs w:val="18"/>
                            </w:rPr>
                            <w:t>FUNDACIÓN ESPAÑOLA DE</w:t>
                          </w:r>
                        </w:p>
                        <w:p w14:paraId="3A05AAF2" w14:textId="77777777" w:rsidR="00FF6E2C" w:rsidRPr="001928EA" w:rsidRDefault="00FF6E2C" w:rsidP="00FF6E2C">
                          <w:pPr>
                            <w:spacing w:before="0"/>
                            <w:ind w:right="35"/>
                            <w:jc w:val="right"/>
                            <w:rPr>
                              <w:rFonts w:ascii="Arial Narrow" w:hAnsi="Arial Narrow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</w:rPr>
                            <w:t>HEMATOLOGÍA Y HEMOTERAPIA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FAED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286.4pt;margin-top:14.95pt;width:164.9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" filled="f" stroked="f">
              <v:textbox>
                <w:txbxContent>
                  <w:p w14:paraId="1BE84E04" w14:textId="77777777" w:rsidR="00FF6E2C" w:rsidRPr="00FF6E2C" w:rsidRDefault="00FF6E2C" w:rsidP="00FF6E2C">
                    <w:pPr>
                      <w:pStyle w:val="Encabezado"/>
                      <w:ind w:right="35"/>
                      <w:jc w:val="right"/>
                      <w:rPr>
                        <w:rFonts w:ascii="Arial Narrow" w:hAnsi="Arial Narrow"/>
                        <w:b w:val="0"/>
                        <w:sz w:val="18"/>
                        <w:szCs w:val="18"/>
                      </w:rPr>
                    </w:pPr>
                    <w:r w:rsidRPr="00FF6E2C">
                      <w:rPr>
                        <w:rFonts w:ascii="Arial Narrow" w:hAnsi="Arial Narrow"/>
                        <w:b w:val="0"/>
                        <w:sz w:val="18"/>
                        <w:szCs w:val="18"/>
                      </w:rPr>
                      <w:t>FUNDACIÓN ESPAÑOLA DE</w:t>
                    </w:r>
                  </w:p>
                  <w:p w14:paraId="3A05AAF2" w14:textId="77777777" w:rsidR="00FF6E2C" w:rsidRPr="001928EA" w:rsidRDefault="00FF6E2C" w:rsidP="00FF6E2C">
                    <w:pPr>
                      <w:spacing w:before="0"/>
                      <w:ind w:right="35"/>
                      <w:jc w:val="right"/>
                      <w:rPr>
                        <w:rFonts w:ascii="Arial Narrow" w:hAnsi="Arial Narrow"/>
                      </w:rPr>
                    </w:pPr>
                    <w:r w:rsidRPr="001928EA">
                      <w:rPr>
                        <w:rFonts w:ascii="Arial Narrow" w:hAnsi="Arial Narrow"/>
                      </w:rPr>
                      <w:t>HEMATOLOGÍA Y HEMOTERAPIA</w:t>
                    </w:r>
                  </w:p>
                </w:txbxContent>
              </v:textbox>
            </v:shape>
          </w:pict>
        </mc:Fallback>
      </mc:AlternateContent>
    </w:r>
    <w:r w:rsidR="00FF6E2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268A5D72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2DC278" id="Cuadro de texto 4" o:spid="_x0000_s1027" type="#_x0000_t202" style="position:absolute;left:0;text-align:left;margin-left:143pt;margin-top:1.3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9QsgIAALE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54ACF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07C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383"/>
    <w:rsid w:val="00507459"/>
    <w:rsid w:val="00533B36"/>
    <w:rsid w:val="00544914"/>
    <w:rsid w:val="00546673"/>
    <w:rsid w:val="005543F5"/>
    <w:rsid w:val="00556233"/>
    <w:rsid w:val="00570AE3"/>
    <w:rsid w:val="0057464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B34E7"/>
    <w:rsid w:val="008C6F62"/>
    <w:rsid w:val="008D0851"/>
    <w:rsid w:val="008E5A4F"/>
    <w:rsid w:val="008F20DF"/>
    <w:rsid w:val="008F46CD"/>
    <w:rsid w:val="00900A49"/>
    <w:rsid w:val="00916B2C"/>
    <w:rsid w:val="00923F7A"/>
    <w:rsid w:val="00924311"/>
    <w:rsid w:val="009247F0"/>
    <w:rsid w:val="009319D0"/>
    <w:rsid w:val="0093685A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E3BB3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E4819CF"/>
  <w14:defaultImageDpi w14:val="300"/>
  <w15:docId w15:val="{2929E49E-8C23-413F-885A-B0DE1DA5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D43BEA-E41B-475F-BA01-A45E66E81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0</TotalTime>
  <Pages>1</Pages>
  <Words>210</Words>
  <Characters>3205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3</cp:revision>
  <cp:lastPrinted>2014-06-16T08:09:00Z</cp:lastPrinted>
  <dcterms:created xsi:type="dcterms:W3CDTF">2016-07-08T11:43:00Z</dcterms:created>
  <dcterms:modified xsi:type="dcterms:W3CDTF">2016-07-08T11:58:00Z</dcterms:modified>
</cp:coreProperties>
</file>