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bookmarkStart w:id="0" w:name="_GoBack" w:colFirst="0" w:colLast="0"/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1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2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3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3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1"/>
            <w:r w:rsidR="00366319">
              <w:rPr>
                <w:lang w:val="es-ES_tradnl"/>
              </w:rPr>
              <w:instrText xml:space="preserve"> FORMCHECKBOX </w:instrText>
            </w:r>
            <w:r w:rsidR="00C85775">
              <w:rPr>
                <w:lang w:val="es-ES_tradnl"/>
              </w:rPr>
            </w:r>
            <w:r w:rsidR="00C85775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4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Años2"/>
            <w:r w:rsidR="004F22E5">
              <w:rPr>
                <w:lang w:val="es-ES_tradnl"/>
              </w:rPr>
              <w:instrText xml:space="preserve"> FORMCHECKBOX </w:instrText>
            </w:r>
            <w:r w:rsidR="00C85775">
              <w:rPr>
                <w:lang w:val="es-ES_tradnl"/>
              </w:rPr>
            </w:r>
            <w:r w:rsidR="00C85775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5"/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6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6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7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8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bookmarkEnd w:id="0"/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default" r:id="rId8"/>
          <w:footerReference w:type="default" r:id="rId9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62CF5B9D" w:rsidR="00D45E1A" w:rsidRPr="00507459" w:rsidRDefault="00D45E1A" w:rsidP="00C56D8B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C56D8B">
              <w:rPr>
                <w:lang w:val="es-ES_tradnl"/>
              </w:rPr>
              <w:t>. R</w:t>
            </w:r>
            <w:r w:rsidR="00507459">
              <w:rPr>
                <w:lang w:val="es-ES_tradnl"/>
              </w:rPr>
              <w:t>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9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0"/>
          <w:footerReference w:type="default" r:id="rId11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47FA931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C56D8B">
              <w:rPr>
                <w:lang w:val="es-ES_tradnl"/>
              </w:rPr>
              <w:t>Ámbito de estudio, hipótesis y o</w:t>
            </w:r>
            <w:r w:rsidR="00666A25" w:rsidRPr="00507459">
              <w:rPr>
                <w:lang w:val="es-ES_tradnl"/>
              </w:rPr>
              <w:t>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10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1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2"/>
          <w:footerReference w:type="default" r:id="rId13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2E9B943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2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0B752C5D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3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5"/>
          <w:footerReference w:type="default" r:id="rId16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2933AA5A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4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7"/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3E1B0BDF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5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6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6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2EA3474C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587C87FA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  <w:r w:rsidR="00C56D8B">
              <w:rPr>
                <w:lang w:val="es-ES_tradnl"/>
              </w:rPr>
              <w:t>.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7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8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8"/>
          </w:p>
        </w:tc>
      </w:tr>
      <w:bookmarkEnd w:id="17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1"/>
      <w:footerReference w:type="default" r:id="rId22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AE9B5" w14:textId="77777777" w:rsidR="0031681D" w:rsidRDefault="0031681D" w:rsidP="00784E66">
      <w:r>
        <w:separator/>
      </w:r>
    </w:p>
  </w:endnote>
  <w:endnote w:type="continuationSeparator" w:id="0">
    <w:p w14:paraId="53E91DFC" w14:textId="77777777" w:rsidR="0031681D" w:rsidRDefault="0031681D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1B7E9" w14:textId="55385F3C" w:rsidR="004F22E5" w:rsidRPr="00784E66" w:rsidRDefault="004F22E5" w:rsidP="0083733A">
    <w:pPr>
      <w:pStyle w:val="Piedepagina"/>
    </w:pPr>
    <w:r w:rsidRPr="00784E66">
      <w:t>Memoria de solicitud del proyecto de</w:t>
    </w:r>
    <w:r w:rsidR="00C56D8B">
      <w:t xml:space="preserve"> investigación: t</w:t>
    </w:r>
    <w:r w:rsidRPr="00784E66">
      <w:t>ítulo y resumen</w:t>
    </w:r>
    <w:r>
      <w:t>.</w:t>
    </w:r>
    <w:r>
      <w:tab/>
      <w:t>Máximo: 1 página</w:t>
    </w:r>
  </w:p>
  <w:p w14:paraId="3C192D94" w14:textId="77777777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C85775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C85775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D3409" w14:textId="0D668E32" w:rsidR="004F22E5" w:rsidRDefault="004F22E5" w:rsidP="0083733A">
    <w:pPr>
      <w:pStyle w:val="Piedepagina"/>
    </w:pPr>
    <w:r>
      <w:t xml:space="preserve">Memoria de solicitud </w:t>
    </w:r>
    <w:r w:rsidR="00C56D8B">
      <w:t>del proyecto de investigación: a</w:t>
    </w:r>
    <w:r>
      <w:t>ntecedentes y estado actual del tema</w:t>
    </w:r>
    <w:r>
      <w:tab/>
      <w:t>Máximo: 4 páginas</w:t>
    </w:r>
  </w:p>
  <w:p w14:paraId="5F320054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85775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85775">
      <w:rPr>
        <w:noProof/>
      </w:rPr>
      <w:t>8</w:t>
    </w:r>
    <w:r w:rsidR="0036631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C765F" w14:textId="1FEEFD48" w:rsidR="004F22E5" w:rsidRPr="0083733A" w:rsidRDefault="004F22E5" w:rsidP="0083733A">
    <w:pPr>
      <w:pStyle w:val="Piedepagina"/>
    </w:pPr>
    <w:r>
      <w:t xml:space="preserve">Memoria de solicitud </w:t>
    </w:r>
    <w:r w:rsidR="00C56D8B">
      <w:t>del proyecto de investigación: ámbito de estudio, hipótesis y o</w:t>
    </w:r>
    <w:r>
      <w:t xml:space="preserve">bjetivos. </w:t>
    </w:r>
    <w:r>
      <w:tab/>
      <w:t>Máximo: 1 página</w:t>
    </w:r>
  </w:p>
  <w:p w14:paraId="5365DB06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85775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85775">
      <w:rPr>
        <w:noProof/>
      </w:rPr>
      <w:t>8</w:t>
    </w:r>
    <w:r w:rsidR="00366319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60A7F" w14:textId="32708FBF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m</w:t>
    </w:r>
    <w:r>
      <w:t>etodología</w:t>
    </w:r>
    <w:r>
      <w:tab/>
    </w:r>
    <w:r>
      <w:tab/>
      <w:t>Máximo: 4 páginas</w:t>
    </w:r>
  </w:p>
  <w:p w14:paraId="617D6CD2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85775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85775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DE228" w14:textId="66A3C3D8" w:rsidR="004F22E5" w:rsidRDefault="004F22E5" w:rsidP="005E7A65">
    <w:pPr>
      <w:pStyle w:val="Piedepagina"/>
    </w:pPr>
    <w:r>
      <w:t xml:space="preserve">Memoria de solicitud del proyecto de investigación: </w:t>
    </w:r>
    <w:r w:rsidR="00C56D8B">
      <w:t>plan de t</w:t>
    </w:r>
    <w:r>
      <w:t>rabajo</w:t>
    </w:r>
    <w:r>
      <w:tab/>
      <w:t>Máximo 2 páginas</w:t>
    </w:r>
  </w:p>
  <w:p w14:paraId="5D09FB6F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85775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85775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7F95D" w14:textId="69A9C836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e</w:t>
    </w:r>
    <w:r>
      <w:t>xperiencia del equipo receptor</w:t>
    </w:r>
    <w:r>
      <w:tab/>
      <w:t>Máximo 1 página</w:t>
    </w:r>
  </w:p>
  <w:p w14:paraId="65261BEE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85775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85775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0E5BE" w14:textId="17F6E894" w:rsidR="004F22E5" w:rsidRDefault="004F22E5" w:rsidP="00AE5972">
    <w:pPr>
      <w:pStyle w:val="Piedepagina"/>
    </w:pPr>
    <w:r>
      <w:t xml:space="preserve">Memoria de solicitud </w:t>
    </w:r>
    <w:r w:rsidR="00C56D8B">
      <w:t>del proyecto de investigación: p</w:t>
    </w:r>
    <w:r>
      <w:t>lan de difusión y medios disponibles</w:t>
    </w:r>
    <w:r>
      <w:tab/>
      <w:t>Máximo: 1 página</w:t>
    </w:r>
  </w:p>
  <w:p w14:paraId="4C7A9ACA" w14:textId="7777777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85775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85775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04DF9" w14:textId="762CF449" w:rsidR="004F22E5" w:rsidRDefault="004F22E5" w:rsidP="00507459">
    <w:pPr>
      <w:pStyle w:val="Piedepagina"/>
    </w:pPr>
    <w:r>
      <w:t xml:space="preserve">Memoria de solicitud </w:t>
    </w:r>
    <w:r w:rsidR="00C56D8B">
      <w:t>del proyecto de investigación: p</w:t>
    </w:r>
    <w:r>
      <w:t>resupuesto disponible</w:t>
    </w:r>
    <w:r>
      <w:tab/>
      <w:t>Máximo: 1 página</w:t>
    </w:r>
  </w:p>
  <w:p w14:paraId="6B8C2817" w14:textId="77777777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85775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C85775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7002B" w14:textId="77777777" w:rsidR="0031681D" w:rsidRDefault="0031681D" w:rsidP="00784E66">
      <w:r>
        <w:separator/>
      </w:r>
    </w:p>
  </w:footnote>
  <w:footnote w:type="continuationSeparator" w:id="0">
    <w:p w14:paraId="5D87C17F" w14:textId="77777777" w:rsidR="0031681D" w:rsidRDefault="0031681D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42802" w14:textId="111C4DED" w:rsidR="00CC672A" w:rsidRPr="00135ABF" w:rsidRDefault="00C56D8B" w:rsidP="00CC672A">
    <w:pPr>
      <w:pStyle w:val="Encabezado"/>
      <w:rPr>
        <w:b w:val="0"/>
      </w:rPr>
    </w:pPr>
    <w:r>
      <w:rPr>
        <w:b w:val="0"/>
        <w:noProof/>
      </w:rPr>
      <w:drawing>
        <wp:anchor distT="0" distB="0" distL="114300" distR="114300" simplePos="0" relativeHeight="251678720" behindDoc="0" locked="0" layoutInCell="1" allowOverlap="1" wp14:anchorId="66A7C7CC" wp14:editId="23223D23">
          <wp:simplePos x="0" y="0"/>
          <wp:positionH relativeFrom="column">
            <wp:posOffset>-162560</wp:posOffset>
          </wp:positionH>
          <wp:positionV relativeFrom="paragraph">
            <wp:posOffset>207010</wp:posOffset>
          </wp:positionV>
          <wp:extent cx="1977390" cy="566420"/>
          <wp:effectExtent l="0" t="0" r="3810" b="508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72A" w:rsidRPr="00135ABF">
      <w:rPr>
        <w:b w:val="0"/>
        <w:noProof/>
      </w:rPr>
      <w:drawing>
        <wp:anchor distT="0" distB="185166" distL="126492" distR="127254" simplePos="0" relativeHeight="251677696" behindDoc="0" locked="0" layoutInCell="1" allowOverlap="1" wp14:anchorId="59615DDD" wp14:editId="289D4EF2">
          <wp:simplePos x="0" y="0"/>
          <wp:positionH relativeFrom="column">
            <wp:posOffset>4689609</wp:posOffset>
          </wp:positionH>
          <wp:positionV relativeFrom="paragraph">
            <wp:posOffset>34290</wp:posOffset>
          </wp:positionV>
          <wp:extent cx="1261110" cy="308610"/>
          <wp:effectExtent l="19050" t="0" r="15240" b="20574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30861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FC8CB" w14:textId="4F267326" w:rsidR="00CC672A" w:rsidRPr="00135ABF" w:rsidRDefault="00CC672A" w:rsidP="00CC672A">
    <w:pPr>
      <w:pStyle w:val="Encabezad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0108D0B" wp14:editId="17141B32">
              <wp:simplePos x="0" y="0"/>
              <wp:positionH relativeFrom="column">
                <wp:posOffset>3891280</wp:posOffset>
              </wp:positionH>
              <wp:positionV relativeFrom="paragraph">
                <wp:posOffset>245745</wp:posOffset>
              </wp:positionV>
              <wp:extent cx="2094865" cy="45720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486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EA1A23" w14:textId="77777777" w:rsidR="00CC672A" w:rsidRPr="00930011" w:rsidRDefault="00CC672A" w:rsidP="00CC672A">
                          <w:pPr>
                            <w:pStyle w:val="Encabezado"/>
                            <w:ind w:left="142" w:right="35" w:firstLine="0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930011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FUNDACIÓN ESPAÑOLA DE</w:t>
                          </w:r>
                        </w:p>
                        <w:p w14:paraId="30F9B94F" w14:textId="77777777" w:rsidR="00CC672A" w:rsidRPr="00930011" w:rsidRDefault="00CC672A" w:rsidP="00CC672A">
                          <w:pPr>
                            <w:ind w:left="142" w:right="35"/>
                            <w:jc w:val="right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</w:pPr>
                          <w:r w:rsidRPr="00930011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HEMATOLOGÍA Y HEMOTERAPIA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108D0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06.4pt;margin-top:19.35pt;width:164.9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" filled="f" stroked="f">
              <v:path arrowok="t"/>
              <v:textbox>
                <w:txbxContent>
                  <w:p w14:paraId="75EA1A23" w14:textId="77777777" w:rsidR="00CC672A" w:rsidRPr="00930011" w:rsidRDefault="00CC672A" w:rsidP="00CC672A">
                    <w:pPr>
                      <w:pStyle w:val="Encabezado"/>
                      <w:ind w:left="142" w:right="35" w:firstLine="0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930011">
                      <w:rPr>
                        <w:rFonts w:ascii="Arial Narrow" w:hAnsi="Arial Narrow"/>
                        <w:sz w:val="20"/>
                        <w:szCs w:val="20"/>
                      </w:rPr>
                      <w:t>FUNDACIÓN ESPAÑOLA DE</w:t>
                    </w:r>
                  </w:p>
                  <w:p w14:paraId="30F9B94F" w14:textId="77777777" w:rsidR="00CC672A" w:rsidRPr="00930011" w:rsidRDefault="00CC672A" w:rsidP="00CC672A">
                    <w:pPr>
                      <w:ind w:left="142" w:right="35"/>
                      <w:jc w:val="right"/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</w:pPr>
                    <w:r w:rsidRPr="0093001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HEMATOLOGÍA Y HEMOTERAPIA</w:t>
                    </w:r>
                  </w:p>
                </w:txbxContent>
              </v:textbox>
            </v:shape>
          </w:pict>
        </mc:Fallback>
      </mc:AlternateContent>
    </w:r>
    <w:r>
      <w:rPr>
        <w:b w:val="0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8CC75B" wp14:editId="37C8DE9A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8CC75B" id="Cuadro de texto 6" o:spid="_x0000_s1027" type="#_x0000_t202" style="position:absolute;left:0;text-align:left;margin-left:143pt;margin-top:1.35pt;width:189pt;height:3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" filled="f" stroked="f">
              <v:path arrowok="t"/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16E6D529" w14:textId="2731FF7E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77777777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D155C" w14:textId="5E79E6E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72FAF09" wp14:editId="3EBA5E99">
          <wp:simplePos x="0" y="0"/>
          <wp:positionH relativeFrom="column">
            <wp:posOffset>5943600</wp:posOffset>
          </wp:positionH>
          <wp:positionV relativeFrom="paragraph">
            <wp:posOffset>69215</wp:posOffset>
          </wp:positionV>
          <wp:extent cx="345440" cy="386080"/>
          <wp:effectExtent l="0" t="0" r="1016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9788F" w14:textId="77777777" w:rsidR="004F22E5" w:rsidRDefault="004F22E5" w:rsidP="00784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E9F18" w14:textId="63EF07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23B85" w14:textId="3258B091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8EDF3" w14:textId="234C388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E551F" w14:textId="5584C6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DD0EF" w14:textId="21E41ADC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31A64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1CA2"/>
    <w:rsid w:val="002D3702"/>
    <w:rsid w:val="0030701C"/>
    <w:rsid w:val="003101FD"/>
    <w:rsid w:val="00311252"/>
    <w:rsid w:val="0031681D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33B36"/>
    <w:rsid w:val="00544914"/>
    <w:rsid w:val="00556233"/>
    <w:rsid w:val="00570AE3"/>
    <w:rsid w:val="0059128A"/>
    <w:rsid w:val="0059164E"/>
    <w:rsid w:val="005E7A65"/>
    <w:rsid w:val="005F533C"/>
    <w:rsid w:val="00666A25"/>
    <w:rsid w:val="0067373F"/>
    <w:rsid w:val="00686B82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118C"/>
    <w:rsid w:val="0083733A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E4222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56D8B"/>
    <w:rsid w:val="00C80DFE"/>
    <w:rsid w:val="00C8340B"/>
    <w:rsid w:val="00C85775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176E1"/>
    <w:rsid w:val="00E273BA"/>
    <w:rsid w:val="00E3380E"/>
    <w:rsid w:val="00E33D2D"/>
    <w:rsid w:val="00E345ED"/>
    <w:rsid w:val="00E37683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E4819CF"/>
  <w14:defaultImageDpi w14:val="300"/>
  <w15:docId w15:val="{889BBEFE-2303-45D8-831B-13B7FA4DB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9ED99-0E31-4457-AD81-6781F780A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</TotalTime>
  <Pages>8</Pages>
  <Words>182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Carmen González Díaz</cp:lastModifiedBy>
  <cp:revision>3</cp:revision>
  <cp:lastPrinted>2014-06-16T08:00:00Z</cp:lastPrinted>
  <dcterms:created xsi:type="dcterms:W3CDTF">2016-07-08T11:41:00Z</dcterms:created>
  <dcterms:modified xsi:type="dcterms:W3CDTF">2016-07-08T11:58:00Z</dcterms:modified>
</cp:coreProperties>
</file>